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64BB4" w14:textId="6EFF2B81" w:rsidR="005E40AA" w:rsidRDefault="006E7878" w:rsidP="00DC71B7">
      <w:pPr>
        <w:pStyle w:val="Headline1"/>
      </w:pPr>
      <w:r w:rsidRPr="00DC71B7">
        <w:t>Beobachtungsbogen</w:t>
      </w:r>
      <w:r w:rsidRPr="007D6C5C">
        <w:t xml:space="preserve"> Streckenposten</w:t>
      </w:r>
    </w:p>
    <w:p w14:paraId="58A056A0" w14:textId="77777777" w:rsidR="005854B3" w:rsidRDefault="005854B3" w:rsidP="00A12AB9">
      <w:pPr>
        <w:pStyle w:val="FlieRotis45"/>
      </w:pPr>
    </w:p>
    <w:p w14:paraId="60014C33" w14:textId="77777777" w:rsidR="00813FB8" w:rsidRDefault="00813FB8" w:rsidP="00A12AB9">
      <w:pPr>
        <w:pStyle w:val="FlieRotis45"/>
      </w:pPr>
    </w:p>
    <w:p w14:paraId="52BD6CD1" w14:textId="77777777" w:rsidR="00DC71B7" w:rsidRDefault="00DC71B7" w:rsidP="00A12AB9">
      <w:pPr>
        <w:pStyle w:val="FlieRotis45"/>
      </w:pPr>
    </w:p>
    <w:p w14:paraId="574335BC" w14:textId="3353E749" w:rsidR="00A12AB9" w:rsidRDefault="00A12AB9" w:rsidP="00A12AB9">
      <w:pPr>
        <w:pStyle w:val="FlieRotis45"/>
      </w:pPr>
      <w:r>
        <w:t xml:space="preserve">Für jede </w:t>
      </w:r>
      <w:r w:rsidRPr="001D2431">
        <w:t>Position</w:t>
      </w:r>
      <w:r>
        <w:t xml:space="preserve"> brauchen Sie einen passenden Beobachtungsbogen. Legen Sie genau fest, </w:t>
      </w:r>
      <w:r>
        <w:br/>
        <w:t xml:space="preserve">worauf dort zu achten ist (z. B. Sicherheitsblick, Handzeichen, Vorfahrt beachten, Hände am Lenker, usw.). </w:t>
      </w:r>
    </w:p>
    <w:p w14:paraId="2F34B5DC" w14:textId="77777777" w:rsidR="005854B3" w:rsidRDefault="005854B3" w:rsidP="00A12AB9">
      <w:pPr>
        <w:pStyle w:val="FlieRotis45"/>
      </w:pPr>
    </w:p>
    <w:tbl>
      <w:tblPr>
        <w:tblStyle w:val="Tabellenraster"/>
        <w:tblW w:w="95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1530"/>
        <w:gridCol w:w="1815"/>
        <w:gridCol w:w="1134"/>
        <w:gridCol w:w="2738"/>
        <w:gridCol w:w="33"/>
      </w:tblGrid>
      <w:tr w:rsidR="005854B3" w14:paraId="2C9463D2" w14:textId="77777777" w:rsidTr="00B00E5F">
        <w:trPr>
          <w:trHeight w:val="161"/>
        </w:trPr>
        <w:tc>
          <w:tcPr>
            <w:tcW w:w="3798" w:type="dxa"/>
            <w:gridSpan w:val="2"/>
          </w:tcPr>
          <w:p w14:paraId="79A27F8A" w14:textId="77777777" w:rsidR="005854B3" w:rsidRPr="00B00E5F" w:rsidRDefault="005854B3" w:rsidP="00B00E5F">
            <w:pPr>
              <w:pStyle w:val="TabelleHeadline3rot"/>
            </w:pPr>
            <w:r w:rsidRPr="00DC71B7">
              <w:t>Position (Straße/</w:t>
            </w:r>
            <w:r w:rsidRPr="00B00E5F">
              <w:t>Kreuzung</w:t>
            </w:r>
            <w:r w:rsidRPr="00DC71B7">
              <w:t xml:space="preserve">): </w:t>
            </w:r>
          </w:p>
        </w:tc>
        <w:tc>
          <w:tcPr>
            <w:tcW w:w="5720" w:type="dxa"/>
            <w:gridSpan w:val="4"/>
          </w:tcPr>
          <w:p w14:paraId="6A03BDC7" w14:textId="6C73DDFD" w:rsidR="00B00E5F" w:rsidRPr="00B00E5F" w:rsidRDefault="00603724" w:rsidP="00B00E5F">
            <w:pPr>
              <w:pStyle w:val="TOCLevel0Teile"/>
            </w:pPr>
            <w:r>
              <w:t>Teststraße</w:t>
            </w:r>
          </w:p>
        </w:tc>
      </w:tr>
      <w:tr w:rsidR="005854B3" w14:paraId="7E9AF724" w14:textId="77777777" w:rsidTr="00813FB8">
        <w:trPr>
          <w:gridAfter w:val="1"/>
          <w:wAfter w:w="33" w:type="dxa"/>
          <w:trHeight w:val="71"/>
        </w:trPr>
        <w:tc>
          <w:tcPr>
            <w:tcW w:w="2268" w:type="dxa"/>
          </w:tcPr>
          <w:p w14:paraId="53C631AD" w14:textId="77777777" w:rsidR="005854B3" w:rsidRPr="00DC71B7" w:rsidRDefault="005854B3" w:rsidP="00B00E5F">
            <w:pPr>
              <w:pStyle w:val="TabelleHeadline3rot"/>
            </w:pPr>
            <w:r w:rsidRPr="00B00E5F">
              <w:t>Beobachtet</w:t>
            </w:r>
            <w:r w:rsidRPr="00DC71B7">
              <w:t xml:space="preserve"> von:</w:t>
            </w:r>
          </w:p>
        </w:tc>
        <w:tc>
          <w:tcPr>
            <w:tcW w:w="3345" w:type="dxa"/>
            <w:gridSpan w:val="2"/>
          </w:tcPr>
          <w:p w14:paraId="756C9123" w14:textId="331612EE" w:rsidR="005854B3" w:rsidRPr="00B00E5F" w:rsidRDefault="00603724" w:rsidP="00B00E5F">
            <w:pPr>
              <w:pStyle w:val="TOCLevel0Teile"/>
            </w:pPr>
            <w:r>
              <w:t>Name</w:t>
            </w:r>
          </w:p>
        </w:tc>
        <w:tc>
          <w:tcPr>
            <w:tcW w:w="1134" w:type="dxa"/>
          </w:tcPr>
          <w:p w14:paraId="6108DD01" w14:textId="77777777" w:rsidR="005854B3" w:rsidRPr="00DC71B7" w:rsidRDefault="005854B3" w:rsidP="00B00E5F">
            <w:pPr>
              <w:pStyle w:val="TabelleHeadline3rot"/>
            </w:pPr>
            <w:r w:rsidRPr="00DC71B7">
              <w:t>Datum:</w:t>
            </w:r>
          </w:p>
        </w:tc>
        <w:tc>
          <w:tcPr>
            <w:tcW w:w="2738" w:type="dxa"/>
          </w:tcPr>
          <w:p w14:paraId="2C1361C8" w14:textId="7FEE887D" w:rsidR="005854B3" w:rsidRDefault="00603724" w:rsidP="00B00E5F">
            <w:pPr>
              <w:pStyle w:val="TOCLevel0Teile"/>
            </w:pPr>
            <w:r>
              <w:t>TT.MM.JJJJ</w:t>
            </w:r>
          </w:p>
        </w:tc>
      </w:tr>
    </w:tbl>
    <w:p w14:paraId="48714ABB" w14:textId="77777777" w:rsidR="00A12AB9" w:rsidRDefault="00A12AB9" w:rsidP="00B00E5F">
      <w:pPr>
        <w:pStyle w:val="FlieRotis45"/>
        <w:spacing w:line="240" w:lineRule="auto"/>
      </w:pPr>
    </w:p>
    <w:tbl>
      <w:tblPr>
        <w:tblStyle w:val="Tabellenraster"/>
        <w:tblW w:w="94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8" w:space="0" w:color="000000" w:themeColor="text1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"/>
        <w:gridCol w:w="1474"/>
        <w:gridCol w:w="1219"/>
        <w:gridCol w:w="907"/>
        <w:gridCol w:w="1587"/>
        <w:gridCol w:w="3793"/>
      </w:tblGrid>
      <w:tr w:rsidR="00DC71B7" w14:paraId="42F1F434" w14:textId="77777777" w:rsidTr="000A5D86">
        <w:trPr>
          <w:cantSplit/>
          <w:trHeight w:val="425"/>
          <w:tblHeader/>
        </w:trPr>
        <w:tc>
          <w:tcPr>
            <w:tcW w:w="421" w:type="dxa"/>
            <w:tcBorders>
              <w:bottom w:val="dotted" w:sz="12" w:space="0" w:color="7F7F7F" w:themeColor="text1" w:themeTint="80"/>
            </w:tcBorders>
            <w:tcMar>
              <w:left w:w="0" w:type="dxa"/>
              <w:right w:w="85" w:type="dxa"/>
            </w:tcMar>
            <w:vAlign w:val="bottom"/>
          </w:tcPr>
          <w:p w14:paraId="20F1EC3C" w14:textId="09DAC0B3" w:rsidR="00A12AB9" w:rsidRPr="00DC71B7" w:rsidRDefault="00DC71B7" w:rsidP="000A5D86">
            <w:pPr>
              <w:pStyle w:val="TabelleFlieRotis45"/>
              <w:spacing w:after="80"/>
            </w:pPr>
            <w:r>
              <w:rPr>
                <w:rStyle w:val="FlieBold"/>
              </w:rPr>
              <w:t>Nr.</w:t>
            </w:r>
          </w:p>
        </w:tc>
        <w:tc>
          <w:tcPr>
            <w:tcW w:w="1474" w:type="dxa"/>
            <w:tcBorders>
              <w:bottom w:val="dotted" w:sz="12" w:space="0" w:color="7F7F7F" w:themeColor="text1" w:themeTint="80"/>
            </w:tcBorders>
            <w:tcMar>
              <w:left w:w="85" w:type="dxa"/>
              <w:right w:w="85" w:type="dxa"/>
            </w:tcMar>
            <w:vAlign w:val="bottom"/>
          </w:tcPr>
          <w:p w14:paraId="7C008DCA" w14:textId="38CB1BA4" w:rsidR="00A12AB9" w:rsidRPr="00DC71B7" w:rsidRDefault="00DC71B7" w:rsidP="000A5D86">
            <w:pPr>
              <w:pStyle w:val="TabelleFlieRotis45"/>
              <w:spacing w:after="80"/>
            </w:pPr>
            <w:r>
              <w:rPr>
                <w:rStyle w:val="FlieBold"/>
              </w:rPr>
              <w:t>Sicherheitsblick</w:t>
            </w:r>
          </w:p>
        </w:tc>
        <w:tc>
          <w:tcPr>
            <w:tcW w:w="1219" w:type="dxa"/>
            <w:tcBorders>
              <w:bottom w:val="dotted" w:sz="12" w:space="0" w:color="7F7F7F" w:themeColor="text1" w:themeTint="80"/>
            </w:tcBorders>
            <w:tcMar>
              <w:left w:w="85" w:type="dxa"/>
              <w:right w:w="85" w:type="dxa"/>
            </w:tcMar>
            <w:vAlign w:val="bottom"/>
          </w:tcPr>
          <w:p w14:paraId="3C4C6FFA" w14:textId="430F9A20" w:rsidR="00A12AB9" w:rsidRPr="00DC71B7" w:rsidRDefault="00DC71B7" w:rsidP="000A5D86">
            <w:pPr>
              <w:pStyle w:val="TabelleFlieRotis45"/>
              <w:spacing w:after="80"/>
            </w:pPr>
            <w:r>
              <w:rPr>
                <w:rStyle w:val="FlieBold"/>
              </w:rPr>
              <w:t>Handzeichen</w:t>
            </w:r>
          </w:p>
        </w:tc>
        <w:tc>
          <w:tcPr>
            <w:tcW w:w="907" w:type="dxa"/>
            <w:tcBorders>
              <w:bottom w:val="dotted" w:sz="12" w:space="0" w:color="7F7F7F" w:themeColor="text1" w:themeTint="80"/>
            </w:tcBorders>
            <w:tcMar>
              <w:left w:w="85" w:type="dxa"/>
              <w:right w:w="85" w:type="dxa"/>
            </w:tcMar>
            <w:vAlign w:val="bottom"/>
          </w:tcPr>
          <w:p w14:paraId="5B708B62" w14:textId="66D475CD" w:rsidR="00A12AB9" w:rsidRPr="00DC71B7" w:rsidRDefault="00DC71B7" w:rsidP="000A5D86">
            <w:pPr>
              <w:pStyle w:val="TabelleFlieRotis45"/>
              <w:spacing w:after="80"/>
            </w:pPr>
            <w:r>
              <w:rPr>
                <w:rStyle w:val="FlieBold"/>
              </w:rPr>
              <w:t>Vorfahrt</w:t>
            </w:r>
          </w:p>
        </w:tc>
        <w:tc>
          <w:tcPr>
            <w:tcW w:w="1587" w:type="dxa"/>
            <w:tcBorders>
              <w:bottom w:val="dotted" w:sz="12" w:space="0" w:color="7F7F7F" w:themeColor="text1" w:themeTint="80"/>
            </w:tcBorders>
            <w:tcMar>
              <w:left w:w="85" w:type="dxa"/>
              <w:right w:w="85" w:type="dxa"/>
            </w:tcMar>
            <w:vAlign w:val="bottom"/>
          </w:tcPr>
          <w:p w14:paraId="07A005F9" w14:textId="040919F2" w:rsidR="00A12AB9" w:rsidRPr="00DC71B7" w:rsidRDefault="00DC71B7" w:rsidP="000A5D86">
            <w:pPr>
              <w:pStyle w:val="TabelleFlieRotis45"/>
              <w:spacing w:after="80"/>
            </w:pPr>
            <w:r>
              <w:rPr>
                <w:rStyle w:val="FlieBold"/>
                <w:spacing w:val="0"/>
              </w:rPr>
              <w:t>Hände am Lenker</w:t>
            </w:r>
          </w:p>
        </w:tc>
        <w:tc>
          <w:tcPr>
            <w:tcW w:w="3793" w:type="dxa"/>
            <w:tcBorders>
              <w:bottom w:val="dotted" w:sz="12" w:space="0" w:color="7F7F7F" w:themeColor="text1" w:themeTint="80"/>
            </w:tcBorders>
            <w:tcMar>
              <w:left w:w="85" w:type="dxa"/>
              <w:right w:w="85" w:type="dxa"/>
            </w:tcMar>
            <w:vAlign w:val="bottom"/>
          </w:tcPr>
          <w:p w14:paraId="2111CCFE" w14:textId="3C11956B" w:rsidR="00A12AB9" w:rsidRPr="00DC71B7" w:rsidRDefault="00DC71B7" w:rsidP="000A5D86">
            <w:pPr>
              <w:pStyle w:val="TabelleFlieRotis45"/>
              <w:spacing w:after="80"/>
            </w:pPr>
            <w:r>
              <w:rPr>
                <w:rStyle w:val="FlieBold"/>
              </w:rPr>
              <w:t>Auffälliges, Unsicherheiten</w:t>
            </w:r>
          </w:p>
        </w:tc>
      </w:tr>
      <w:tr w:rsidR="005854B3" w14:paraId="278B4729" w14:textId="77777777" w:rsidTr="001D41A9">
        <w:trPr>
          <w:cantSplit/>
          <w:trHeight w:val="357"/>
        </w:trPr>
        <w:tc>
          <w:tcPr>
            <w:tcW w:w="421" w:type="dxa"/>
            <w:tcBorders>
              <w:top w:val="dotted" w:sz="12" w:space="0" w:color="7F7F7F" w:themeColor="text1" w:themeTint="80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</w:tcPr>
          <w:p w14:paraId="5732571D" w14:textId="3E856800" w:rsidR="00A12AB9" w:rsidRPr="0011050B" w:rsidRDefault="00DC71B7" w:rsidP="001D41A9">
            <w:pPr>
              <w:pStyle w:val="TabelleHeadline4"/>
            </w:pPr>
            <w:r w:rsidRPr="0011050B">
              <w:t>1.</w:t>
            </w:r>
          </w:p>
        </w:tc>
        <w:tc>
          <w:tcPr>
            <w:tcW w:w="1474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4144E6C6" w14:textId="179D1720" w:rsidR="000B6DBB" w:rsidRPr="00813FB8" w:rsidRDefault="000B6DBB" w:rsidP="001D41A9">
            <w:pPr>
              <w:pStyle w:val="TabelleFlieRotis45"/>
            </w:pPr>
          </w:p>
        </w:tc>
        <w:tc>
          <w:tcPr>
            <w:tcW w:w="1219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0B5621B5" w14:textId="6585F8FD" w:rsidR="00A12AB9" w:rsidRDefault="00A12AB9" w:rsidP="001D41A9">
            <w:pPr>
              <w:pStyle w:val="TabelleFlieRotis45"/>
            </w:pPr>
          </w:p>
        </w:tc>
        <w:tc>
          <w:tcPr>
            <w:tcW w:w="90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0257E630" w14:textId="23F412E7" w:rsidR="00A12AB9" w:rsidRDefault="00A12AB9" w:rsidP="001D41A9">
            <w:pPr>
              <w:pStyle w:val="TabelleFlieRotis45"/>
            </w:pPr>
          </w:p>
        </w:tc>
        <w:tc>
          <w:tcPr>
            <w:tcW w:w="158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01267338" w14:textId="5F4CE4D8" w:rsidR="00A12AB9" w:rsidRDefault="00A12AB9" w:rsidP="001D41A9">
            <w:pPr>
              <w:pStyle w:val="TabelleFlieRotis45"/>
            </w:pPr>
          </w:p>
        </w:tc>
        <w:tc>
          <w:tcPr>
            <w:tcW w:w="3793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</w:tcBorders>
            <w:tcMar>
              <w:left w:w="85" w:type="dxa"/>
              <w:right w:w="85" w:type="dxa"/>
            </w:tcMar>
            <w:vAlign w:val="center"/>
          </w:tcPr>
          <w:p w14:paraId="3B1ECC2A" w14:textId="28F1CCDC" w:rsidR="00A12AB9" w:rsidRDefault="00A12AB9" w:rsidP="001D41A9">
            <w:pPr>
              <w:pStyle w:val="TabelleFlieRotis45"/>
            </w:pPr>
          </w:p>
        </w:tc>
      </w:tr>
      <w:tr w:rsidR="005854B3" w14:paraId="65993157" w14:textId="77777777" w:rsidTr="001D41A9">
        <w:trPr>
          <w:cantSplit/>
          <w:trHeight w:val="357"/>
        </w:trPr>
        <w:tc>
          <w:tcPr>
            <w:tcW w:w="421" w:type="dxa"/>
            <w:tcBorders>
              <w:top w:val="dotted" w:sz="12" w:space="0" w:color="7F7F7F" w:themeColor="text1" w:themeTint="80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</w:tcPr>
          <w:p w14:paraId="709B9C2D" w14:textId="52BCCCB9" w:rsidR="00152B5F" w:rsidRPr="0011050B" w:rsidRDefault="00DC71B7" w:rsidP="001D41A9">
            <w:pPr>
              <w:pStyle w:val="TabelleHeadline4"/>
            </w:pPr>
            <w:r w:rsidRPr="0011050B">
              <w:t>2</w:t>
            </w:r>
          </w:p>
        </w:tc>
        <w:tc>
          <w:tcPr>
            <w:tcW w:w="1474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1CC3689B" w14:textId="715E4693" w:rsidR="001D41A9" w:rsidRDefault="001D41A9" w:rsidP="001D41A9">
            <w:pPr>
              <w:pStyle w:val="TabelleFlieRotis45"/>
              <w:contextualSpacing/>
            </w:pPr>
          </w:p>
        </w:tc>
        <w:tc>
          <w:tcPr>
            <w:tcW w:w="1219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0F90B856" w14:textId="77777777" w:rsidR="00152B5F" w:rsidRDefault="00152B5F" w:rsidP="001D41A9">
            <w:pPr>
              <w:pStyle w:val="TabelleFlieRotis45"/>
            </w:pPr>
          </w:p>
        </w:tc>
        <w:tc>
          <w:tcPr>
            <w:tcW w:w="90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3DFC6D4B" w14:textId="77777777" w:rsidR="00152B5F" w:rsidRDefault="00152B5F" w:rsidP="001D41A9">
            <w:pPr>
              <w:pStyle w:val="TabelleFlieRotis45"/>
            </w:pPr>
          </w:p>
        </w:tc>
        <w:tc>
          <w:tcPr>
            <w:tcW w:w="158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17F9BCFA" w14:textId="77777777" w:rsidR="00152B5F" w:rsidRDefault="00152B5F" w:rsidP="001D41A9">
            <w:pPr>
              <w:pStyle w:val="TabelleFlieRotis45"/>
            </w:pPr>
          </w:p>
        </w:tc>
        <w:tc>
          <w:tcPr>
            <w:tcW w:w="3793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</w:tcBorders>
            <w:tcMar>
              <w:left w:w="85" w:type="dxa"/>
              <w:right w:w="85" w:type="dxa"/>
            </w:tcMar>
            <w:vAlign w:val="center"/>
          </w:tcPr>
          <w:p w14:paraId="62D3776B" w14:textId="77777777" w:rsidR="00152B5F" w:rsidRDefault="00152B5F" w:rsidP="001D41A9">
            <w:pPr>
              <w:pStyle w:val="TabelleFlieRotis45"/>
            </w:pPr>
          </w:p>
        </w:tc>
      </w:tr>
      <w:tr w:rsidR="005854B3" w14:paraId="1BBD3BC3" w14:textId="77777777" w:rsidTr="001D41A9">
        <w:trPr>
          <w:cantSplit/>
          <w:trHeight w:val="357"/>
        </w:trPr>
        <w:tc>
          <w:tcPr>
            <w:tcW w:w="421" w:type="dxa"/>
            <w:tcBorders>
              <w:top w:val="dotted" w:sz="12" w:space="0" w:color="7F7F7F" w:themeColor="text1" w:themeTint="80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</w:tcPr>
          <w:p w14:paraId="2535C9CF" w14:textId="3CFD2DB1" w:rsidR="00A12AB9" w:rsidRPr="0011050B" w:rsidRDefault="00DC71B7" w:rsidP="001D41A9">
            <w:pPr>
              <w:pStyle w:val="TabelleHeadline4"/>
            </w:pPr>
            <w:r w:rsidRPr="0011050B">
              <w:t>3.</w:t>
            </w:r>
          </w:p>
        </w:tc>
        <w:tc>
          <w:tcPr>
            <w:tcW w:w="1474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1B8BE2D8" w14:textId="77777777" w:rsidR="00A12AB9" w:rsidRDefault="00A12AB9" w:rsidP="001D41A9">
            <w:pPr>
              <w:pStyle w:val="TabelleFlieRotis45"/>
            </w:pPr>
          </w:p>
        </w:tc>
        <w:tc>
          <w:tcPr>
            <w:tcW w:w="1219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608A275F" w14:textId="77777777" w:rsidR="00A12AB9" w:rsidRDefault="00A12AB9" w:rsidP="001D41A9">
            <w:pPr>
              <w:pStyle w:val="TabelleFlieRotis45"/>
            </w:pPr>
          </w:p>
        </w:tc>
        <w:tc>
          <w:tcPr>
            <w:tcW w:w="90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2F155C7A" w14:textId="77777777" w:rsidR="00A12AB9" w:rsidRDefault="00A12AB9" w:rsidP="001D41A9">
            <w:pPr>
              <w:pStyle w:val="TabelleFlieRotis45"/>
            </w:pPr>
          </w:p>
        </w:tc>
        <w:tc>
          <w:tcPr>
            <w:tcW w:w="158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61897C8D" w14:textId="77777777" w:rsidR="00A12AB9" w:rsidRDefault="00A12AB9" w:rsidP="001D41A9">
            <w:pPr>
              <w:pStyle w:val="TabelleFlieRotis45"/>
            </w:pPr>
          </w:p>
        </w:tc>
        <w:tc>
          <w:tcPr>
            <w:tcW w:w="3793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</w:tcBorders>
            <w:tcMar>
              <w:left w:w="85" w:type="dxa"/>
              <w:right w:w="85" w:type="dxa"/>
            </w:tcMar>
            <w:vAlign w:val="center"/>
          </w:tcPr>
          <w:p w14:paraId="727C0AF5" w14:textId="77777777" w:rsidR="00A12AB9" w:rsidRDefault="00A12AB9" w:rsidP="001D41A9">
            <w:pPr>
              <w:pStyle w:val="TabelleFlieRotis45"/>
            </w:pPr>
          </w:p>
        </w:tc>
      </w:tr>
      <w:tr w:rsidR="005854B3" w14:paraId="6198E348" w14:textId="77777777" w:rsidTr="001D41A9">
        <w:trPr>
          <w:cantSplit/>
          <w:trHeight w:val="357"/>
        </w:trPr>
        <w:tc>
          <w:tcPr>
            <w:tcW w:w="421" w:type="dxa"/>
            <w:tcBorders>
              <w:top w:val="dotted" w:sz="12" w:space="0" w:color="7F7F7F" w:themeColor="text1" w:themeTint="80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</w:tcPr>
          <w:p w14:paraId="45AA6AE7" w14:textId="30B86AB7" w:rsidR="00A12AB9" w:rsidRPr="0011050B" w:rsidRDefault="00DC71B7" w:rsidP="001D41A9">
            <w:pPr>
              <w:pStyle w:val="TabelleHeadline4"/>
            </w:pPr>
            <w:r w:rsidRPr="0011050B">
              <w:t>4.</w:t>
            </w:r>
          </w:p>
        </w:tc>
        <w:tc>
          <w:tcPr>
            <w:tcW w:w="1474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35D3E933" w14:textId="77777777" w:rsidR="00A12AB9" w:rsidRDefault="00A12AB9" w:rsidP="001D41A9">
            <w:pPr>
              <w:pStyle w:val="TabelleFlieRotis45"/>
            </w:pPr>
          </w:p>
        </w:tc>
        <w:tc>
          <w:tcPr>
            <w:tcW w:w="1219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1DA615BB" w14:textId="77777777" w:rsidR="00A12AB9" w:rsidRDefault="00A12AB9" w:rsidP="001D41A9">
            <w:pPr>
              <w:pStyle w:val="TabelleFlieRotis45"/>
            </w:pPr>
          </w:p>
        </w:tc>
        <w:tc>
          <w:tcPr>
            <w:tcW w:w="90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079C765D" w14:textId="77777777" w:rsidR="00A12AB9" w:rsidRDefault="00A12AB9" w:rsidP="001D41A9">
            <w:pPr>
              <w:pStyle w:val="TabelleFlieRotis45"/>
            </w:pPr>
          </w:p>
        </w:tc>
        <w:tc>
          <w:tcPr>
            <w:tcW w:w="158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18756F95" w14:textId="77777777" w:rsidR="00A12AB9" w:rsidRDefault="00A12AB9" w:rsidP="001D41A9">
            <w:pPr>
              <w:pStyle w:val="TabelleFlieRotis45"/>
            </w:pPr>
          </w:p>
        </w:tc>
        <w:tc>
          <w:tcPr>
            <w:tcW w:w="3793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</w:tcBorders>
            <w:tcMar>
              <w:left w:w="85" w:type="dxa"/>
              <w:right w:w="85" w:type="dxa"/>
            </w:tcMar>
            <w:vAlign w:val="center"/>
          </w:tcPr>
          <w:p w14:paraId="6C465788" w14:textId="77777777" w:rsidR="00A12AB9" w:rsidRDefault="00A12AB9" w:rsidP="001D41A9">
            <w:pPr>
              <w:pStyle w:val="TabelleFlieRotis45"/>
            </w:pPr>
          </w:p>
        </w:tc>
      </w:tr>
      <w:tr w:rsidR="005854B3" w14:paraId="3BD37A59" w14:textId="77777777" w:rsidTr="001D41A9">
        <w:trPr>
          <w:cantSplit/>
          <w:trHeight w:val="357"/>
        </w:trPr>
        <w:tc>
          <w:tcPr>
            <w:tcW w:w="421" w:type="dxa"/>
            <w:tcBorders>
              <w:top w:val="dotted" w:sz="12" w:space="0" w:color="7F7F7F" w:themeColor="text1" w:themeTint="80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</w:tcPr>
          <w:p w14:paraId="41542A22" w14:textId="70E97AEC" w:rsidR="00A12AB9" w:rsidRPr="0011050B" w:rsidRDefault="00DC71B7" w:rsidP="001D41A9">
            <w:pPr>
              <w:pStyle w:val="TabelleHeadline4"/>
            </w:pPr>
            <w:r w:rsidRPr="0011050B">
              <w:t>5.</w:t>
            </w:r>
          </w:p>
        </w:tc>
        <w:tc>
          <w:tcPr>
            <w:tcW w:w="1474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54E1202F" w14:textId="77777777" w:rsidR="00A12AB9" w:rsidRDefault="00A12AB9" w:rsidP="001D41A9">
            <w:pPr>
              <w:pStyle w:val="TabelleFlieRotis45"/>
            </w:pPr>
          </w:p>
        </w:tc>
        <w:tc>
          <w:tcPr>
            <w:tcW w:w="1219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5B9C9000" w14:textId="77777777" w:rsidR="00A12AB9" w:rsidRDefault="00A12AB9" w:rsidP="001D41A9">
            <w:pPr>
              <w:pStyle w:val="TabelleFlieRotis45"/>
            </w:pPr>
          </w:p>
        </w:tc>
        <w:tc>
          <w:tcPr>
            <w:tcW w:w="90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204D438B" w14:textId="77777777" w:rsidR="00A12AB9" w:rsidRDefault="00A12AB9" w:rsidP="001D41A9">
            <w:pPr>
              <w:pStyle w:val="TabelleFlieRotis45"/>
            </w:pPr>
          </w:p>
        </w:tc>
        <w:tc>
          <w:tcPr>
            <w:tcW w:w="158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4F24E26B" w14:textId="77777777" w:rsidR="00A12AB9" w:rsidRDefault="00A12AB9" w:rsidP="001D41A9">
            <w:pPr>
              <w:pStyle w:val="TabelleFlieRotis45"/>
            </w:pPr>
          </w:p>
        </w:tc>
        <w:tc>
          <w:tcPr>
            <w:tcW w:w="3793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</w:tcBorders>
            <w:tcMar>
              <w:left w:w="85" w:type="dxa"/>
              <w:right w:w="85" w:type="dxa"/>
            </w:tcMar>
            <w:vAlign w:val="center"/>
          </w:tcPr>
          <w:p w14:paraId="550F022E" w14:textId="77777777" w:rsidR="00A12AB9" w:rsidRDefault="00A12AB9" w:rsidP="001D41A9">
            <w:pPr>
              <w:pStyle w:val="TabelleFlieRotis45"/>
            </w:pPr>
          </w:p>
        </w:tc>
      </w:tr>
      <w:tr w:rsidR="005854B3" w14:paraId="57BB3404" w14:textId="77777777" w:rsidTr="001D41A9">
        <w:trPr>
          <w:cantSplit/>
          <w:trHeight w:val="357"/>
        </w:trPr>
        <w:tc>
          <w:tcPr>
            <w:tcW w:w="421" w:type="dxa"/>
            <w:tcBorders>
              <w:top w:val="dotted" w:sz="12" w:space="0" w:color="7F7F7F" w:themeColor="text1" w:themeTint="80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</w:tcPr>
          <w:p w14:paraId="3B0987CB" w14:textId="355DE2A9" w:rsidR="00A12AB9" w:rsidRPr="0011050B" w:rsidRDefault="00DC71B7" w:rsidP="001D41A9">
            <w:pPr>
              <w:pStyle w:val="TabelleHeadline4"/>
            </w:pPr>
            <w:r w:rsidRPr="0011050B">
              <w:t>6.</w:t>
            </w:r>
          </w:p>
        </w:tc>
        <w:tc>
          <w:tcPr>
            <w:tcW w:w="1474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77AB39F4" w14:textId="77777777" w:rsidR="00A12AB9" w:rsidRDefault="00A12AB9" w:rsidP="001D41A9">
            <w:pPr>
              <w:pStyle w:val="TabelleFlieRotis45"/>
            </w:pPr>
          </w:p>
        </w:tc>
        <w:tc>
          <w:tcPr>
            <w:tcW w:w="1219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7EDB4338" w14:textId="77777777" w:rsidR="00A12AB9" w:rsidRDefault="00A12AB9" w:rsidP="001D41A9">
            <w:pPr>
              <w:pStyle w:val="TabelleFlieRotis45"/>
            </w:pPr>
          </w:p>
        </w:tc>
        <w:tc>
          <w:tcPr>
            <w:tcW w:w="90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3CAEA5AB" w14:textId="77777777" w:rsidR="00A12AB9" w:rsidRDefault="00A12AB9" w:rsidP="001D41A9">
            <w:pPr>
              <w:pStyle w:val="TabelleFlieRotis45"/>
            </w:pPr>
          </w:p>
        </w:tc>
        <w:tc>
          <w:tcPr>
            <w:tcW w:w="158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1316615F" w14:textId="77777777" w:rsidR="00A12AB9" w:rsidRDefault="00A12AB9" w:rsidP="001D41A9">
            <w:pPr>
              <w:pStyle w:val="TabelleFlieRotis45"/>
            </w:pPr>
          </w:p>
        </w:tc>
        <w:tc>
          <w:tcPr>
            <w:tcW w:w="3793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</w:tcBorders>
            <w:tcMar>
              <w:left w:w="85" w:type="dxa"/>
              <w:right w:w="85" w:type="dxa"/>
            </w:tcMar>
            <w:vAlign w:val="center"/>
          </w:tcPr>
          <w:p w14:paraId="5CA24197" w14:textId="77777777" w:rsidR="00A12AB9" w:rsidRDefault="00A12AB9" w:rsidP="001D41A9">
            <w:pPr>
              <w:pStyle w:val="TabelleFlieRotis45"/>
            </w:pPr>
          </w:p>
        </w:tc>
      </w:tr>
      <w:tr w:rsidR="005854B3" w14:paraId="6704CBD4" w14:textId="77777777" w:rsidTr="001D41A9">
        <w:trPr>
          <w:cantSplit/>
          <w:trHeight w:val="357"/>
        </w:trPr>
        <w:tc>
          <w:tcPr>
            <w:tcW w:w="421" w:type="dxa"/>
            <w:tcBorders>
              <w:top w:val="dotted" w:sz="12" w:space="0" w:color="7F7F7F" w:themeColor="text1" w:themeTint="80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</w:tcPr>
          <w:p w14:paraId="43C76873" w14:textId="75CB4AA2" w:rsidR="00A12AB9" w:rsidRPr="0011050B" w:rsidRDefault="00DC71B7" w:rsidP="001D41A9">
            <w:pPr>
              <w:pStyle w:val="TabelleHeadline4"/>
            </w:pPr>
            <w:r w:rsidRPr="0011050B">
              <w:t>7.</w:t>
            </w:r>
          </w:p>
        </w:tc>
        <w:tc>
          <w:tcPr>
            <w:tcW w:w="1474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53FEEC4D" w14:textId="77777777" w:rsidR="00A12AB9" w:rsidRDefault="00A12AB9" w:rsidP="001D41A9">
            <w:pPr>
              <w:pStyle w:val="TabelleFlieRotis45"/>
            </w:pPr>
          </w:p>
        </w:tc>
        <w:tc>
          <w:tcPr>
            <w:tcW w:w="1219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75BC2EB8" w14:textId="77777777" w:rsidR="00A12AB9" w:rsidRDefault="00A12AB9" w:rsidP="001D41A9">
            <w:pPr>
              <w:pStyle w:val="TabelleFlieRotis45"/>
            </w:pPr>
          </w:p>
        </w:tc>
        <w:tc>
          <w:tcPr>
            <w:tcW w:w="90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4F59467F" w14:textId="77777777" w:rsidR="00A12AB9" w:rsidRDefault="00A12AB9" w:rsidP="001D41A9">
            <w:pPr>
              <w:pStyle w:val="TabelleFlieRotis45"/>
            </w:pPr>
          </w:p>
        </w:tc>
        <w:tc>
          <w:tcPr>
            <w:tcW w:w="158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2EF26781" w14:textId="77777777" w:rsidR="00A12AB9" w:rsidRDefault="00A12AB9" w:rsidP="001D41A9">
            <w:pPr>
              <w:pStyle w:val="TabelleFlieRotis45"/>
            </w:pPr>
          </w:p>
        </w:tc>
        <w:tc>
          <w:tcPr>
            <w:tcW w:w="3793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</w:tcBorders>
            <w:tcMar>
              <w:left w:w="85" w:type="dxa"/>
              <w:right w:w="85" w:type="dxa"/>
            </w:tcMar>
            <w:vAlign w:val="center"/>
          </w:tcPr>
          <w:p w14:paraId="247992E3" w14:textId="77777777" w:rsidR="00A12AB9" w:rsidRDefault="00A12AB9" w:rsidP="001D41A9">
            <w:pPr>
              <w:pStyle w:val="TabelleFlieRotis45"/>
            </w:pPr>
          </w:p>
        </w:tc>
      </w:tr>
      <w:tr w:rsidR="005854B3" w14:paraId="0AC29F07" w14:textId="77777777" w:rsidTr="001D41A9">
        <w:trPr>
          <w:cantSplit/>
          <w:trHeight w:val="357"/>
        </w:trPr>
        <w:tc>
          <w:tcPr>
            <w:tcW w:w="421" w:type="dxa"/>
            <w:tcBorders>
              <w:top w:val="dotted" w:sz="12" w:space="0" w:color="7F7F7F" w:themeColor="text1" w:themeTint="80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</w:tcPr>
          <w:p w14:paraId="3E0C7B27" w14:textId="450A365F" w:rsidR="00A12AB9" w:rsidRPr="0011050B" w:rsidRDefault="00DC71B7" w:rsidP="001D41A9">
            <w:pPr>
              <w:pStyle w:val="TabelleHeadline4"/>
            </w:pPr>
            <w:r w:rsidRPr="0011050B">
              <w:t>8.</w:t>
            </w:r>
          </w:p>
        </w:tc>
        <w:tc>
          <w:tcPr>
            <w:tcW w:w="1474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7FDD59A9" w14:textId="77777777" w:rsidR="00A12AB9" w:rsidRDefault="00A12AB9" w:rsidP="001D41A9">
            <w:pPr>
              <w:pStyle w:val="TabelleFlieRotis45"/>
            </w:pPr>
          </w:p>
        </w:tc>
        <w:tc>
          <w:tcPr>
            <w:tcW w:w="1219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69C5A812" w14:textId="77777777" w:rsidR="00A12AB9" w:rsidRDefault="00A12AB9" w:rsidP="001D41A9">
            <w:pPr>
              <w:pStyle w:val="TabelleFlieRotis45"/>
            </w:pPr>
          </w:p>
        </w:tc>
        <w:tc>
          <w:tcPr>
            <w:tcW w:w="90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5ECDA828" w14:textId="77777777" w:rsidR="00A12AB9" w:rsidRDefault="00A12AB9" w:rsidP="001D41A9">
            <w:pPr>
              <w:pStyle w:val="TabelleFlieRotis45"/>
            </w:pPr>
          </w:p>
        </w:tc>
        <w:tc>
          <w:tcPr>
            <w:tcW w:w="158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12B8FCC5" w14:textId="77777777" w:rsidR="00A12AB9" w:rsidRDefault="00A12AB9" w:rsidP="001D41A9">
            <w:pPr>
              <w:pStyle w:val="TabelleFlieRotis45"/>
            </w:pPr>
          </w:p>
        </w:tc>
        <w:tc>
          <w:tcPr>
            <w:tcW w:w="3793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</w:tcBorders>
            <w:tcMar>
              <w:left w:w="85" w:type="dxa"/>
              <w:right w:w="85" w:type="dxa"/>
            </w:tcMar>
            <w:vAlign w:val="center"/>
          </w:tcPr>
          <w:p w14:paraId="5DC5DD2B" w14:textId="77777777" w:rsidR="00A12AB9" w:rsidRDefault="00A12AB9" w:rsidP="001D41A9">
            <w:pPr>
              <w:pStyle w:val="TabelleFlieRotis45"/>
            </w:pPr>
          </w:p>
        </w:tc>
      </w:tr>
      <w:tr w:rsidR="005854B3" w14:paraId="40590365" w14:textId="77777777" w:rsidTr="001D41A9">
        <w:trPr>
          <w:cantSplit/>
          <w:trHeight w:val="357"/>
        </w:trPr>
        <w:tc>
          <w:tcPr>
            <w:tcW w:w="421" w:type="dxa"/>
            <w:tcBorders>
              <w:top w:val="dotted" w:sz="12" w:space="0" w:color="7F7F7F" w:themeColor="text1" w:themeTint="80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</w:tcPr>
          <w:p w14:paraId="675B924D" w14:textId="03230658" w:rsidR="00A12AB9" w:rsidRPr="0011050B" w:rsidRDefault="00DC71B7" w:rsidP="001D41A9">
            <w:pPr>
              <w:pStyle w:val="TabelleHeadline4"/>
            </w:pPr>
            <w:r w:rsidRPr="0011050B">
              <w:t>9.</w:t>
            </w:r>
          </w:p>
        </w:tc>
        <w:tc>
          <w:tcPr>
            <w:tcW w:w="1474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3F088E1B" w14:textId="77777777" w:rsidR="00A12AB9" w:rsidRDefault="00A12AB9" w:rsidP="001D41A9">
            <w:pPr>
              <w:pStyle w:val="TabelleFlieRotis45"/>
            </w:pPr>
          </w:p>
        </w:tc>
        <w:tc>
          <w:tcPr>
            <w:tcW w:w="1219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46407E7F" w14:textId="77777777" w:rsidR="00A12AB9" w:rsidRDefault="00A12AB9" w:rsidP="001D41A9">
            <w:pPr>
              <w:pStyle w:val="TabelleFlieRotis45"/>
            </w:pPr>
          </w:p>
        </w:tc>
        <w:tc>
          <w:tcPr>
            <w:tcW w:w="90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33419C10" w14:textId="77777777" w:rsidR="00A12AB9" w:rsidRDefault="00A12AB9" w:rsidP="001D41A9">
            <w:pPr>
              <w:pStyle w:val="TabelleFlieRotis45"/>
            </w:pPr>
          </w:p>
        </w:tc>
        <w:tc>
          <w:tcPr>
            <w:tcW w:w="158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770CE80D" w14:textId="77777777" w:rsidR="00A12AB9" w:rsidRDefault="00A12AB9" w:rsidP="001D41A9">
            <w:pPr>
              <w:pStyle w:val="TabelleFlieRotis45"/>
            </w:pPr>
          </w:p>
        </w:tc>
        <w:tc>
          <w:tcPr>
            <w:tcW w:w="3793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</w:tcBorders>
            <w:tcMar>
              <w:left w:w="85" w:type="dxa"/>
              <w:right w:w="85" w:type="dxa"/>
            </w:tcMar>
            <w:vAlign w:val="center"/>
          </w:tcPr>
          <w:p w14:paraId="452F3D8C" w14:textId="77777777" w:rsidR="00A12AB9" w:rsidRDefault="00A12AB9" w:rsidP="001D41A9">
            <w:pPr>
              <w:pStyle w:val="TabelleFlieRotis45"/>
            </w:pPr>
          </w:p>
        </w:tc>
      </w:tr>
      <w:tr w:rsidR="005854B3" w14:paraId="64AE903E" w14:textId="77777777" w:rsidTr="001D41A9">
        <w:trPr>
          <w:cantSplit/>
          <w:trHeight w:val="357"/>
        </w:trPr>
        <w:tc>
          <w:tcPr>
            <w:tcW w:w="421" w:type="dxa"/>
            <w:tcBorders>
              <w:top w:val="dotted" w:sz="12" w:space="0" w:color="7F7F7F" w:themeColor="text1" w:themeTint="80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</w:tcPr>
          <w:p w14:paraId="31E403DF" w14:textId="163A167F" w:rsidR="00A12AB9" w:rsidRPr="0011050B" w:rsidRDefault="00DC71B7" w:rsidP="001D41A9">
            <w:pPr>
              <w:pStyle w:val="TabelleHeadline4"/>
            </w:pPr>
            <w:r w:rsidRPr="0011050B">
              <w:t>10.</w:t>
            </w:r>
          </w:p>
        </w:tc>
        <w:tc>
          <w:tcPr>
            <w:tcW w:w="1474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1375551C" w14:textId="77777777" w:rsidR="00A12AB9" w:rsidRDefault="00A12AB9" w:rsidP="001D41A9">
            <w:pPr>
              <w:pStyle w:val="TabelleFlieRotis45"/>
            </w:pPr>
          </w:p>
        </w:tc>
        <w:tc>
          <w:tcPr>
            <w:tcW w:w="1219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174ED782" w14:textId="77777777" w:rsidR="00A12AB9" w:rsidRDefault="00A12AB9" w:rsidP="001D41A9">
            <w:pPr>
              <w:pStyle w:val="TabelleFlieRotis45"/>
            </w:pPr>
          </w:p>
        </w:tc>
        <w:tc>
          <w:tcPr>
            <w:tcW w:w="90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46AE62E1" w14:textId="77777777" w:rsidR="00A12AB9" w:rsidRDefault="00A12AB9" w:rsidP="001D41A9">
            <w:pPr>
              <w:pStyle w:val="TabelleFlieRotis45"/>
            </w:pPr>
          </w:p>
        </w:tc>
        <w:tc>
          <w:tcPr>
            <w:tcW w:w="158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2B14249C" w14:textId="77777777" w:rsidR="00A12AB9" w:rsidRDefault="00A12AB9" w:rsidP="001D41A9">
            <w:pPr>
              <w:pStyle w:val="TabelleFlieRotis45"/>
            </w:pPr>
          </w:p>
        </w:tc>
        <w:tc>
          <w:tcPr>
            <w:tcW w:w="3793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</w:tcBorders>
            <w:tcMar>
              <w:left w:w="85" w:type="dxa"/>
              <w:right w:w="85" w:type="dxa"/>
            </w:tcMar>
            <w:vAlign w:val="center"/>
          </w:tcPr>
          <w:p w14:paraId="3ECD4A77" w14:textId="77777777" w:rsidR="00A12AB9" w:rsidRDefault="00A12AB9" w:rsidP="001D41A9">
            <w:pPr>
              <w:pStyle w:val="TabelleFlieRotis45"/>
            </w:pPr>
          </w:p>
        </w:tc>
      </w:tr>
      <w:tr w:rsidR="005854B3" w14:paraId="2C5A33BB" w14:textId="77777777" w:rsidTr="001D41A9">
        <w:trPr>
          <w:cantSplit/>
          <w:trHeight w:val="357"/>
        </w:trPr>
        <w:tc>
          <w:tcPr>
            <w:tcW w:w="421" w:type="dxa"/>
            <w:tcBorders>
              <w:top w:val="dotted" w:sz="12" w:space="0" w:color="7F7F7F" w:themeColor="text1" w:themeTint="80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</w:tcPr>
          <w:p w14:paraId="17E092A3" w14:textId="2EE9591D" w:rsidR="00A12AB9" w:rsidRPr="0011050B" w:rsidRDefault="00DC71B7" w:rsidP="001D41A9">
            <w:pPr>
              <w:pStyle w:val="TabelleHeadline4"/>
            </w:pPr>
            <w:r w:rsidRPr="0011050B">
              <w:t>11.</w:t>
            </w:r>
          </w:p>
        </w:tc>
        <w:tc>
          <w:tcPr>
            <w:tcW w:w="1474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1D663136" w14:textId="77777777" w:rsidR="00A12AB9" w:rsidRDefault="00A12AB9" w:rsidP="001D41A9">
            <w:pPr>
              <w:pStyle w:val="TabelleFlieRotis45"/>
            </w:pPr>
          </w:p>
        </w:tc>
        <w:tc>
          <w:tcPr>
            <w:tcW w:w="1219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747AAEB8" w14:textId="77777777" w:rsidR="00A12AB9" w:rsidRDefault="00A12AB9" w:rsidP="001D41A9">
            <w:pPr>
              <w:pStyle w:val="TabelleFlieRotis45"/>
            </w:pPr>
          </w:p>
        </w:tc>
        <w:tc>
          <w:tcPr>
            <w:tcW w:w="90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218DBB56" w14:textId="77777777" w:rsidR="00A12AB9" w:rsidRDefault="00A12AB9" w:rsidP="001D41A9">
            <w:pPr>
              <w:pStyle w:val="TabelleFlieRotis45"/>
            </w:pPr>
          </w:p>
        </w:tc>
        <w:tc>
          <w:tcPr>
            <w:tcW w:w="158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55589AB2" w14:textId="77777777" w:rsidR="00A12AB9" w:rsidRDefault="00A12AB9" w:rsidP="001D41A9">
            <w:pPr>
              <w:pStyle w:val="TabelleFlieRotis45"/>
            </w:pPr>
          </w:p>
        </w:tc>
        <w:tc>
          <w:tcPr>
            <w:tcW w:w="3793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</w:tcBorders>
            <w:tcMar>
              <w:left w:w="85" w:type="dxa"/>
              <w:right w:w="85" w:type="dxa"/>
            </w:tcMar>
            <w:vAlign w:val="center"/>
          </w:tcPr>
          <w:p w14:paraId="4333914E" w14:textId="77777777" w:rsidR="00A12AB9" w:rsidRDefault="00A12AB9" w:rsidP="001D41A9">
            <w:pPr>
              <w:pStyle w:val="TabelleFlieRotis45"/>
            </w:pPr>
          </w:p>
        </w:tc>
      </w:tr>
      <w:tr w:rsidR="005854B3" w14:paraId="29A5250B" w14:textId="77777777" w:rsidTr="001D41A9">
        <w:trPr>
          <w:cantSplit/>
          <w:trHeight w:val="357"/>
        </w:trPr>
        <w:tc>
          <w:tcPr>
            <w:tcW w:w="421" w:type="dxa"/>
            <w:tcBorders>
              <w:top w:val="dotted" w:sz="12" w:space="0" w:color="7F7F7F" w:themeColor="text1" w:themeTint="80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</w:tcPr>
          <w:p w14:paraId="1B7F50F9" w14:textId="302CE386" w:rsidR="00A12AB9" w:rsidRPr="0011050B" w:rsidRDefault="00DC71B7" w:rsidP="001D41A9">
            <w:pPr>
              <w:pStyle w:val="TabelleHeadline4"/>
            </w:pPr>
            <w:r w:rsidRPr="0011050B">
              <w:t>12.</w:t>
            </w:r>
          </w:p>
        </w:tc>
        <w:tc>
          <w:tcPr>
            <w:tcW w:w="1474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7E52113B" w14:textId="77777777" w:rsidR="00A12AB9" w:rsidRDefault="00A12AB9" w:rsidP="001D41A9">
            <w:pPr>
              <w:pStyle w:val="TabelleFlieRotis45"/>
            </w:pPr>
          </w:p>
        </w:tc>
        <w:tc>
          <w:tcPr>
            <w:tcW w:w="1219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2D6C0E27" w14:textId="77777777" w:rsidR="00A12AB9" w:rsidRDefault="00A12AB9" w:rsidP="001D41A9">
            <w:pPr>
              <w:pStyle w:val="TabelleFlieRotis45"/>
            </w:pPr>
          </w:p>
        </w:tc>
        <w:tc>
          <w:tcPr>
            <w:tcW w:w="90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2567C29D" w14:textId="77777777" w:rsidR="00A12AB9" w:rsidRDefault="00A12AB9" w:rsidP="001D41A9">
            <w:pPr>
              <w:pStyle w:val="TabelleFlieRotis45"/>
            </w:pPr>
          </w:p>
        </w:tc>
        <w:tc>
          <w:tcPr>
            <w:tcW w:w="158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18A1CFB6" w14:textId="77777777" w:rsidR="00A12AB9" w:rsidRDefault="00A12AB9" w:rsidP="001D41A9">
            <w:pPr>
              <w:pStyle w:val="TabelleFlieRotis45"/>
            </w:pPr>
          </w:p>
        </w:tc>
        <w:tc>
          <w:tcPr>
            <w:tcW w:w="3793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</w:tcBorders>
            <w:tcMar>
              <w:left w:w="85" w:type="dxa"/>
              <w:right w:w="85" w:type="dxa"/>
            </w:tcMar>
            <w:vAlign w:val="center"/>
          </w:tcPr>
          <w:p w14:paraId="12AA4852" w14:textId="77777777" w:rsidR="00A12AB9" w:rsidRDefault="00A12AB9" w:rsidP="001D41A9">
            <w:pPr>
              <w:pStyle w:val="TabelleFlieRotis45"/>
            </w:pPr>
          </w:p>
        </w:tc>
      </w:tr>
      <w:tr w:rsidR="005854B3" w14:paraId="5FCD315D" w14:textId="77777777" w:rsidTr="001D41A9">
        <w:trPr>
          <w:cantSplit/>
          <w:trHeight w:val="357"/>
        </w:trPr>
        <w:tc>
          <w:tcPr>
            <w:tcW w:w="421" w:type="dxa"/>
            <w:tcBorders>
              <w:top w:val="dotted" w:sz="12" w:space="0" w:color="7F7F7F" w:themeColor="text1" w:themeTint="80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</w:tcPr>
          <w:p w14:paraId="3F8AD3C3" w14:textId="3A382D8B" w:rsidR="00A12AB9" w:rsidRPr="0011050B" w:rsidRDefault="00DC71B7" w:rsidP="001D41A9">
            <w:pPr>
              <w:pStyle w:val="TabelleHeadline4"/>
            </w:pPr>
            <w:r w:rsidRPr="0011050B">
              <w:t>13.</w:t>
            </w:r>
          </w:p>
        </w:tc>
        <w:tc>
          <w:tcPr>
            <w:tcW w:w="1474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4BEAC598" w14:textId="0684E567" w:rsidR="001D41A9" w:rsidRDefault="001D41A9" w:rsidP="001D41A9">
            <w:pPr>
              <w:pStyle w:val="TabelleFlieRotis45"/>
            </w:pPr>
          </w:p>
        </w:tc>
        <w:tc>
          <w:tcPr>
            <w:tcW w:w="1219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08AB2553" w14:textId="77777777" w:rsidR="00A12AB9" w:rsidRDefault="00A12AB9" w:rsidP="001D41A9">
            <w:pPr>
              <w:pStyle w:val="TabelleFlieRotis45"/>
            </w:pPr>
          </w:p>
        </w:tc>
        <w:tc>
          <w:tcPr>
            <w:tcW w:w="90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28C3911C" w14:textId="77777777" w:rsidR="00A12AB9" w:rsidRDefault="00A12AB9" w:rsidP="001D41A9">
            <w:pPr>
              <w:pStyle w:val="TabelleFlieRotis45"/>
            </w:pPr>
          </w:p>
        </w:tc>
        <w:tc>
          <w:tcPr>
            <w:tcW w:w="158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71A29C3C" w14:textId="77777777" w:rsidR="00A12AB9" w:rsidRDefault="00A12AB9" w:rsidP="001D41A9">
            <w:pPr>
              <w:pStyle w:val="TabelleFlieRotis45"/>
            </w:pPr>
          </w:p>
        </w:tc>
        <w:tc>
          <w:tcPr>
            <w:tcW w:w="3793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</w:tcBorders>
            <w:tcMar>
              <w:left w:w="85" w:type="dxa"/>
              <w:right w:w="85" w:type="dxa"/>
            </w:tcMar>
            <w:vAlign w:val="center"/>
          </w:tcPr>
          <w:p w14:paraId="0650AB6D" w14:textId="77777777" w:rsidR="00A12AB9" w:rsidRDefault="00A12AB9" w:rsidP="001D41A9">
            <w:pPr>
              <w:pStyle w:val="TabelleFlieRotis45"/>
            </w:pPr>
          </w:p>
        </w:tc>
      </w:tr>
      <w:tr w:rsidR="005854B3" w14:paraId="76F4C283" w14:textId="77777777" w:rsidTr="001D41A9">
        <w:trPr>
          <w:cantSplit/>
          <w:trHeight w:val="357"/>
        </w:trPr>
        <w:tc>
          <w:tcPr>
            <w:tcW w:w="421" w:type="dxa"/>
            <w:tcBorders>
              <w:top w:val="dotted" w:sz="12" w:space="0" w:color="7F7F7F" w:themeColor="text1" w:themeTint="80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</w:tcPr>
          <w:p w14:paraId="5DEBA289" w14:textId="495BE396" w:rsidR="00A12AB9" w:rsidRPr="0011050B" w:rsidRDefault="00DC71B7" w:rsidP="001D41A9">
            <w:pPr>
              <w:pStyle w:val="TabelleHeadline4"/>
            </w:pPr>
            <w:r w:rsidRPr="0011050B">
              <w:t>14.</w:t>
            </w:r>
          </w:p>
        </w:tc>
        <w:tc>
          <w:tcPr>
            <w:tcW w:w="1474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33C7553C" w14:textId="77777777" w:rsidR="00A12AB9" w:rsidRDefault="00A12AB9" w:rsidP="001D41A9">
            <w:pPr>
              <w:pStyle w:val="TabelleFlieRotis45"/>
            </w:pPr>
          </w:p>
        </w:tc>
        <w:tc>
          <w:tcPr>
            <w:tcW w:w="1219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011DB51E" w14:textId="77777777" w:rsidR="00A12AB9" w:rsidRDefault="00A12AB9" w:rsidP="001D41A9">
            <w:pPr>
              <w:pStyle w:val="TabelleFlieRotis45"/>
            </w:pPr>
          </w:p>
        </w:tc>
        <w:tc>
          <w:tcPr>
            <w:tcW w:w="90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6BB9FCF6" w14:textId="77777777" w:rsidR="00A12AB9" w:rsidRDefault="00A12AB9" w:rsidP="001D41A9">
            <w:pPr>
              <w:pStyle w:val="TabelleFlieRotis45"/>
            </w:pPr>
          </w:p>
        </w:tc>
        <w:tc>
          <w:tcPr>
            <w:tcW w:w="158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592A6AFE" w14:textId="77777777" w:rsidR="00A12AB9" w:rsidRDefault="00A12AB9" w:rsidP="001D41A9">
            <w:pPr>
              <w:pStyle w:val="TabelleFlieRotis45"/>
            </w:pPr>
          </w:p>
        </w:tc>
        <w:tc>
          <w:tcPr>
            <w:tcW w:w="3793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</w:tcBorders>
            <w:tcMar>
              <w:left w:w="85" w:type="dxa"/>
              <w:right w:w="85" w:type="dxa"/>
            </w:tcMar>
            <w:vAlign w:val="center"/>
          </w:tcPr>
          <w:p w14:paraId="4B5780CB" w14:textId="77777777" w:rsidR="00A12AB9" w:rsidRDefault="00A12AB9" w:rsidP="001D41A9">
            <w:pPr>
              <w:pStyle w:val="TabelleFlieRotis45"/>
            </w:pPr>
          </w:p>
        </w:tc>
      </w:tr>
      <w:tr w:rsidR="005854B3" w14:paraId="38E13DC5" w14:textId="77777777" w:rsidTr="001D41A9">
        <w:trPr>
          <w:cantSplit/>
          <w:trHeight w:val="357"/>
        </w:trPr>
        <w:tc>
          <w:tcPr>
            <w:tcW w:w="421" w:type="dxa"/>
            <w:tcBorders>
              <w:top w:val="dotted" w:sz="12" w:space="0" w:color="7F7F7F" w:themeColor="text1" w:themeTint="80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</w:tcPr>
          <w:p w14:paraId="26D70278" w14:textId="24D96598" w:rsidR="00A12AB9" w:rsidRPr="0011050B" w:rsidRDefault="00DC71B7" w:rsidP="001D41A9">
            <w:pPr>
              <w:pStyle w:val="TabelleHeadline4"/>
            </w:pPr>
            <w:r w:rsidRPr="0011050B">
              <w:t>15.</w:t>
            </w:r>
          </w:p>
        </w:tc>
        <w:tc>
          <w:tcPr>
            <w:tcW w:w="1474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21867835" w14:textId="77777777" w:rsidR="00A12AB9" w:rsidRDefault="00A12AB9" w:rsidP="001D41A9">
            <w:pPr>
              <w:pStyle w:val="TabelleFlieRotis45"/>
            </w:pPr>
          </w:p>
        </w:tc>
        <w:tc>
          <w:tcPr>
            <w:tcW w:w="1219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3EBE4F16" w14:textId="77777777" w:rsidR="00A12AB9" w:rsidRDefault="00A12AB9" w:rsidP="001D41A9">
            <w:pPr>
              <w:pStyle w:val="TabelleFlieRotis45"/>
            </w:pPr>
          </w:p>
        </w:tc>
        <w:tc>
          <w:tcPr>
            <w:tcW w:w="90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25ECE3EC" w14:textId="77777777" w:rsidR="00A12AB9" w:rsidRDefault="00A12AB9" w:rsidP="001D41A9">
            <w:pPr>
              <w:pStyle w:val="TabelleFlieRotis45"/>
            </w:pPr>
          </w:p>
        </w:tc>
        <w:tc>
          <w:tcPr>
            <w:tcW w:w="158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0BF0A1EA" w14:textId="77777777" w:rsidR="00A12AB9" w:rsidRDefault="00A12AB9" w:rsidP="001D41A9">
            <w:pPr>
              <w:pStyle w:val="TabelleFlieRotis45"/>
            </w:pPr>
          </w:p>
        </w:tc>
        <w:tc>
          <w:tcPr>
            <w:tcW w:w="3793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</w:tcBorders>
            <w:tcMar>
              <w:left w:w="85" w:type="dxa"/>
              <w:right w:w="85" w:type="dxa"/>
            </w:tcMar>
            <w:vAlign w:val="center"/>
          </w:tcPr>
          <w:p w14:paraId="298044EF" w14:textId="77777777" w:rsidR="00A12AB9" w:rsidRDefault="00A12AB9" w:rsidP="001D41A9">
            <w:pPr>
              <w:pStyle w:val="TabelleFlieRotis45"/>
            </w:pPr>
          </w:p>
        </w:tc>
      </w:tr>
      <w:tr w:rsidR="005854B3" w14:paraId="67C4BDFA" w14:textId="77777777" w:rsidTr="001D41A9">
        <w:trPr>
          <w:cantSplit/>
          <w:trHeight w:val="357"/>
        </w:trPr>
        <w:tc>
          <w:tcPr>
            <w:tcW w:w="421" w:type="dxa"/>
            <w:tcBorders>
              <w:top w:val="dotted" w:sz="12" w:space="0" w:color="7F7F7F" w:themeColor="text1" w:themeTint="80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</w:tcPr>
          <w:p w14:paraId="340B8A34" w14:textId="6640D26D" w:rsidR="00A12AB9" w:rsidRPr="0011050B" w:rsidRDefault="00DC71B7" w:rsidP="001D41A9">
            <w:pPr>
              <w:pStyle w:val="TabelleHeadline4"/>
            </w:pPr>
            <w:r w:rsidRPr="0011050B">
              <w:t>16.</w:t>
            </w:r>
          </w:p>
        </w:tc>
        <w:tc>
          <w:tcPr>
            <w:tcW w:w="1474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39C1CC5A" w14:textId="77777777" w:rsidR="00A12AB9" w:rsidRDefault="00A12AB9" w:rsidP="001D41A9">
            <w:pPr>
              <w:pStyle w:val="TabelleFlieRotis45"/>
            </w:pPr>
          </w:p>
        </w:tc>
        <w:tc>
          <w:tcPr>
            <w:tcW w:w="1219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5AC95BE8" w14:textId="77777777" w:rsidR="00A12AB9" w:rsidRDefault="00A12AB9" w:rsidP="001D41A9">
            <w:pPr>
              <w:pStyle w:val="TabelleFlieRotis45"/>
            </w:pPr>
          </w:p>
        </w:tc>
        <w:tc>
          <w:tcPr>
            <w:tcW w:w="90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79D7AA7F" w14:textId="77777777" w:rsidR="00A12AB9" w:rsidRDefault="00A12AB9" w:rsidP="001D41A9">
            <w:pPr>
              <w:pStyle w:val="TabelleFlieRotis45"/>
            </w:pPr>
          </w:p>
        </w:tc>
        <w:tc>
          <w:tcPr>
            <w:tcW w:w="158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61B4B475" w14:textId="77777777" w:rsidR="00A12AB9" w:rsidRDefault="00A12AB9" w:rsidP="001D41A9">
            <w:pPr>
              <w:pStyle w:val="TabelleFlieRotis45"/>
            </w:pPr>
          </w:p>
        </w:tc>
        <w:tc>
          <w:tcPr>
            <w:tcW w:w="3793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</w:tcBorders>
            <w:tcMar>
              <w:left w:w="85" w:type="dxa"/>
              <w:right w:w="85" w:type="dxa"/>
            </w:tcMar>
            <w:vAlign w:val="center"/>
          </w:tcPr>
          <w:p w14:paraId="6C7BE31D" w14:textId="77777777" w:rsidR="00A12AB9" w:rsidRDefault="00A12AB9" w:rsidP="001D41A9">
            <w:pPr>
              <w:pStyle w:val="TabelleFlieRotis45"/>
            </w:pPr>
          </w:p>
        </w:tc>
      </w:tr>
      <w:tr w:rsidR="005854B3" w14:paraId="2D507ADD" w14:textId="77777777" w:rsidTr="001D41A9">
        <w:trPr>
          <w:cantSplit/>
          <w:trHeight w:val="357"/>
        </w:trPr>
        <w:tc>
          <w:tcPr>
            <w:tcW w:w="421" w:type="dxa"/>
            <w:tcBorders>
              <w:top w:val="dotted" w:sz="12" w:space="0" w:color="7F7F7F" w:themeColor="text1" w:themeTint="80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</w:tcPr>
          <w:p w14:paraId="01B91623" w14:textId="72FB00C3" w:rsidR="00A12AB9" w:rsidRPr="0011050B" w:rsidRDefault="00DC71B7" w:rsidP="001D41A9">
            <w:pPr>
              <w:pStyle w:val="TabelleHeadline4"/>
            </w:pPr>
            <w:r w:rsidRPr="0011050B">
              <w:t>17.</w:t>
            </w:r>
          </w:p>
        </w:tc>
        <w:tc>
          <w:tcPr>
            <w:tcW w:w="1474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3492E8EC" w14:textId="77777777" w:rsidR="00A12AB9" w:rsidRDefault="00A12AB9" w:rsidP="001D41A9">
            <w:pPr>
              <w:pStyle w:val="TabelleFlieRotis45"/>
            </w:pPr>
          </w:p>
        </w:tc>
        <w:tc>
          <w:tcPr>
            <w:tcW w:w="1219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02FE8606" w14:textId="77777777" w:rsidR="00A12AB9" w:rsidRDefault="00A12AB9" w:rsidP="001D41A9">
            <w:pPr>
              <w:pStyle w:val="TabelleFlieRotis45"/>
            </w:pPr>
          </w:p>
        </w:tc>
        <w:tc>
          <w:tcPr>
            <w:tcW w:w="90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796847F4" w14:textId="77777777" w:rsidR="00A12AB9" w:rsidRDefault="00A12AB9" w:rsidP="001D41A9">
            <w:pPr>
              <w:pStyle w:val="TabelleFlieRotis45"/>
            </w:pPr>
          </w:p>
        </w:tc>
        <w:tc>
          <w:tcPr>
            <w:tcW w:w="158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309D4930" w14:textId="77777777" w:rsidR="00A12AB9" w:rsidRDefault="00A12AB9" w:rsidP="001D41A9">
            <w:pPr>
              <w:pStyle w:val="TabelleFlieRotis45"/>
            </w:pPr>
          </w:p>
        </w:tc>
        <w:tc>
          <w:tcPr>
            <w:tcW w:w="3793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</w:tcBorders>
            <w:tcMar>
              <w:left w:w="85" w:type="dxa"/>
              <w:right w:w="85" w:type="dxa"/>
            </w:tcMar>
            <w:vAlign w:val="center"/>
          </w:tcPr>
          <w:p w14:paraId="1D0D966C" w14:textId="77777777" w:rsidR="00A12AB9" w:rsidRDefault="00A12AB9" w:rsidP="001D41A9">
            <w:pPr>
              <w:pStyle w:val="TabelleFlieRotis45"/>
            </w:pPr>
          </w:p>
        </w:tc>
      </w:tr>
      <w:tr w:rsidR="005854B3" w14:paraId="34BF100A" w14:textId="77777777" w:rsidTr="001D41A9">
        <w:trPr>
          <w:cantSplit/>
          <w:trHeight w:val="357"/>
        </w:trPr>
        <w:tc>
          <w:tcPr>
            <w:tcW w:w="421" w:type="dxa"/>
            <w:tcBorders>
              <w:top w:val="dotted" w:sz="12" w:space="0" w:color="7F7F7F" w:themeColor="text1" w:themeTint="80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</w:tcPr>
          <w:p w14:paraId="03862AA9" w14:textId="59DF4F25" w:rsidR="00A12AB9" w:rsidRPr="0011050B" w:rsidRDefault="00DC71B7" w:rsidP="001D41A9">
            <w:pPr>
              <w:pStyle w:val="TabelleHeadline4"/>
            </w:pPr>
            <w:r w:rsidRPr="0011050B">
              <w:t>18.</w:t>
            </w:r>
          </w:p>
        </w:tc>
        <w:tc>
          <w:tcPr>
            <w:tcW w:w="1474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4D1F359D" w14:textId="77777777" w:rsidR="00A12AB9" w:rsidRDefault="00A12AB9" w:rsidP="001D41A9">
            <w:pPr>
              <w:pStyle w:val="TabelleFlieRotis45"/>
            </w:pPr>
          </w:p>
        </w:tc>
        <w:tc>
          <w:tcPr>
            <w:tcW w:w="1219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4158A5EC" w14:textId="77777777" w:rsidR="00A12AB9" w:rsidRDefault="00A12AB9" w:rsidP="001D41A9">
            <w:pPr>
              <w:pStyle w:val="TabelleFlieRotis45"/>
            </w:pPr>
          </w:p>
        </w:tc>
        <w:tc>
          <w:tcPr>
            <w:tcW w:w="90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00E21911" w14:textId="77777777" w:rsidR="00A12AB9" w:rsidRDefault="00A12AB9" w:rsidP="001D41A9">
            <w:pPr>
              <w:pStyle w:val="TabelleFlieRotis45"/>
            </w:pPr>
          </w:p>
        </w:tc>
        <w:tc>
          <w:tcPr>
            <w:tcW w:w="158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7CE85BD7" w14:textId="77777777" w:rsidR="00A12AB9" w:rsidRDefault="00A12AB9" w:rsidP="001D41A9">
            <w:pPr>
              <w:pStyle w:val="TabelleFlieRotis45"/>
            </w:pPr>
          </w:p>
        </w:tc>
        <w:tc>
          <w:tcPr>
            <w:tcW w:w="3793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</w:tcBorders>
            <w:tcMar>
              <w:left w:w="85" w:type="dxa"/>
              <w:right w:w="85" w:type="dxa"/>
            </w:tcMar>
            <w:vAlign w:val="center"/>
          </w:tcPr>
          <w:p w14:paraId="79184FEC" w14:textId="77777777" w:rsidR="00A12AB9" w:rsidRDefault="00A12AB9" w:rsidP="001D41A9">
            <w:pPr>
              <w:pStyle w:val="TabelleFlieRotis45"/>
            </w:pPr>
          </w:p>
        </w:tc>
      </w:tr>
      <w:tr w:rsidR="005854B3" w14:paraId="057B9661" w14:textId="77777777" w:rsidTr="001D41A9">
        <w:trPr>
          <w:cantSplit/>
          <w:trHeight w:val="357"/>
        </w:trPr>
        <w:tc>
          <w:tcPr>
            <w:tcW w:w="421" w:type="dxa"/>
            <w:tcBorders>
              <w:top w:val="dotted" w:sz="12" w:space="0" w:color="7F7F7F" w:themeColor="text1" w:themeTint="80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</w:tcPr>
          <w:p w14:paraId="20D71A7D" w14:textId="4F347891" w:rsidR="00A12AB9" w:rsidRPr="0011050B" w:rsidRDefault="00DC71B7" w:rsidP="001D41A9">
            <w:pPr>
              <w:pStyle w:val="TabelleHeadline4"/>
            </w:pPr>
            <w:r w:rsidRPr="0011050B">
              <w:t>19.</w:t>
            </w:r>
          </w:p>
        </w:tc>
        <w:tc>
          <w:tcPr>
            <w:tcW w:w="1474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771FF27E" w14:textId="77777777" w:rsidR="00A12AB9" w:rsidRDefault="00A12AB9" w:rsidP="001D41A9">
            <w:pPr>
              <w:pStyle w:val="TabelleFlieRotis45"/>
            </w:pPr>
          </w:p>
        </w:tc>
        <w:tc>
          <w:tcPr>
            <w:tcW w:w="1219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1FA6B7BF" w14:textId="77777777" w:rsidR="00A12AB9" w:rsidRDefault="00A12AB9" w:rsidP="001D41A9">
            <w:pPr>
              <w:pStyle w:val="TabelleFlieRotis45"/>
            </w:pPr>
          </w:p>
        </w:tc>
        <w:tc>
          <w:tcPr>
            <w:tcW w:w="90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59E3EA7C" w14:textId="77777777" w:rsidR="00A12AB9" w:rsidRDefault="00A12AB9" w:rsidP="001D41A9">
            <w:pPr>
              <w:pStyle w:val="TabelleFlieRotis45"/>
            </w:pPr>
          </w:p>
        </w:tc>
        <w:tc>
          <w:tcPr>
            <w:tcW w:w="158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17A7778F" w14:textId="77777777" w:rsidR="00A12AB9" w:rsidRDefault="00A12AB9" w:rsidP="001D41A9">
            <w:pPr>
              <w:pStyle w:val="TabelleFlieRotis45"/>
            </w:pPr>
          </w:p>
        </w:tc>
        <w:tc>
          <w:tcPr>
            <w:tcW w:w="3793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</w:tcBorders>
            <w:tcMar>
              <w:left w:w="85" w:type="dxa"/>
              <w:right w:w="85" w:type="dxa"/>
            </w:tcMar>
            <w:vAlign w:val="center"/>
          </w:tcPr>
          <w:p w14:paraId="0EA25AA1" w14:textId="77777777" w:rsidR="00A12AB9" w:rsidRDefault="00A12AB9" w:rsidP="001D41A9">
            <w:pPr>
              <w:pStyle w:val="TabelleFlieRotis45"/>
            </w:pPr>
          </w:p>
        </w:tc>
      </w:tr>
      <w:tr w:rsidR="005854B3" w14:paraId="2F9EA208" w14:textId="77777777" w:rsidTr="001D41A9">
        <w:trPr>
          <w:cantSplit/>
          <w:trHeight w:val="357"/>
        </w:trPr>
        <w:tc>
          <w:tcPr>
            <w:tcW w:w="421" w:type="dxa"/>
            <w:tcBorders>
              <w:top w:val="dotted" w:sz="12" w:space="0" w:color="7F7F7F" w:themeColor="text1" w:themeTint="80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</w:tcPr>
          <w:p w14:paraId="7144AA14" w14:textId="5E378F40" w:rsidR="00A12AB9" w:rsidRPr="0011050B" w:rsidRDefault="00DC71B7" w:rsidP="001D41A9">
            <w:pPr>
              <w:pStyle w:val="TabelleHeadline4"/>
            </w:pPr>
            <w:r w:rsidRPr="0011050B">
              <w:t>20.</w:t>
            </w:r>
          </w:p>
        </w:tc>
        <w:tc>
          <w:tcPr>
            <w:tcW w:w="1474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723DACDC" w14:textId="77777777" w:rsidR="00A12AB9" w:rsidRDefault="00A12AB9" w:rsidP="001D41A9">
            <w:pPr>
              <w:pStyle w:val="TabelleFlieRotis45"/>
            </w:pPr>
          </w:p>
        </w:tc>
        <w:tc>
          <w:tcPr>
            <w:tcW w:w="1219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431D6DD5" w14:textId="77777777" w:rsidR="00A12AB9" w:rsidRDefault="00A12AB9" w:rsidP="001D41A9">
            <w:pPr>
              <w:pStyle w:val="TabelleFlieRotis45"/>
            </w:pPr>
          </w:p>
        </w:tc>
        <w:tc>
          <w:tcPr>
            <w:tcW w:w="90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5B0B4C3C" w14:textId="77777777" w:rsidR="00A12AB9" w:rsidRDefault="00A12AB9" w:rsidP="001D41A9">
            <w:pPr>
              <w:pStyle w:val="TabelleFlieRotis45"/>
            </w:pPr>
          </w:p>
        </w:tc>
        <w:tc>
          <w:tcPr>
            <w:tcW w:w="158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5B787B0D" w14:textId="77777777" w:rsidR="00A12AB9" w:rsidRDefault="00A12AB9" w:rsidP="001D41A9">
            <w:pPr>
              <w:pStyle w:val="TabelleFlieRotis45"/>
            </w:pPr>
          </w:p>
        </w:tc>
        <w:tc>
          <w:tcPr>
            <w:tcW w:w="3793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</w:tcBorders>
            <w:tcMar>
              <w:left w:w="85" w:type="dxa"/>
              <w:right w:w="85" w:type="dxa"/>
            </w:tcMar>
            <w:vAlign w:val="center"/>
          </w:tcPr>
          <w:p w14:paraId="38159916" w14:textId="77777777" w:rsidR="00A12AB9" w:rsidRDefault="00A12AB9" w:rsidP="001D41A9">
            <w:pPr>
              <w:pStyle w:val="TabelleFlieRotis45"/>
            </w:pPr>
          </w:p>
        </w:tc>
      </w:tr>
      <w:tr w:rsidR="005854B3" w14:paraId="21A728DA" w14:textId="77777777" w:rsidTr="001D41A9">
        <w:trPr>
          <w:cantSplit/>
          <w:trHeight w:val="357"/>
        </w:trPr>
        <w:tc>
          <w:tcPr>
            <w:tcW w:w="421" w:type="dxa"/>
            <w:tcBorders>
              <w:top w:val="dotted" w:sz="12" w:space="0" w:color="7F7F7F" w:themeColor="text1" w:themeTint="80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</w:tcPr>
          <w:p w14:paraId="73BAD9DB" w14:textId="2DED0693" w:rsidR="00A12AB9" w:rsidRPr="0011050B" w:rsidRDefault="00DC71B7" w:rsidP="001D41A9">
            <w:pPr>
              <w:pStyle w:val="TabelleHeadline4"/>
            </w:pPr>
            <w:r w:rsidRPr="0011050B">
              <w:t>21.</w:t>
            </w:r>
          </w:p>
        </w:tc>
        <w:tc>
          <w:tcPr>
            <w:tcW w:w="1474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6244954D" w14:textId="77777777" w:rsidR="00A12AB9" w:rsidRDefault="00A12AB9" w:rsidP="001D41A9">
            <w:pPr>
              <w:pStyle w:val="TabelleFlieRotis45"/>
            </w:pPr>
          </w:p>
        </w:tc>
        <w:tc>
          <w:tcPr>
            <w:tcW w:w="1219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7C2096CB" w14:textId="77777777" w:rsidR="00A12AB9" w:rsidRDefault="00A12AB9" w:rsidP="001D41A9">
            <w:pPr>
              <w:pStyle w:val="TabelleFlieRotis45"/>
            </w:pPr>
          </w:p>
        </w:tc>
        <w:tc>
          <w:tcPr>
            <w:tcW w:w="90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0945D233" w14:textId="77777777" w:rsidR="00A12AB9" w:rsidRDefault="00A12AB9" w:rsidP="001D41A9">
            <w:pPr>
              <w:pStyle w:val="TabelleFlieRotis45"/>
            </w:pPr>
          </w:p>
        </w:tc>
        <w:tc>
          <w:tcPr>
            <w:tcW w:w="158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569DAA18" w14:textId="77777777" w:rsidR="00A12AB9" w:rsidRDefault="00A12AB9" w:rsidP="001D41A9">
            <w:pPr>
              <w:pStyle w:val="TabelleFlieRotis45"/>
            </w:pPr>
          </w:p>
        </w:tc>
        <w:tc>
          <w:tcPr>
            <w:tcW w:w="3793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</w:tcBorders>
            <w:tcMar>
              <w:left w:w="85" w:type="dxa"/>
              <w:right w:w="85" w:type="dxa"/>
            </w:tcMar>
            <w:vAlign w:val="center"/>
          </w:tcPr>
          <w:p w14:paraId="79934411" w14:textId="77777777" w:rsidR="00A12AB9" w:rsidRDefault="00A12AB9" w:rsidP="001D41A9">
            <w:pPr>
              <w:pStyle w:val="TabelleFlieRotis45"/>
            </w:pPr>
          </w:p>
        </w:tc>
      </w:tr>
      <w:tr w:rsidR="005854B3" w14:paraId="5CE10AA9" w14:textId="77777777" w:rsidTr="001D41A9">
        <w:trPr>
          <w:cantSplit/>
          <w:trHeight w:val="357"/>
        </w:trPr>
        <w:tc>
          <w:tcPr>
            <w:tcW w:w="421" w:type="dxa"/>
            <w:tcBorders>
              <w:top w:val="dotted" w:sz="12" w:space="0" w:color="7F7F7F" w:themeColor="text1" w:themeTint="80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</w:tcPr>
          <w:p w14:paraId="24D70398" w14:textId="01830283" w:rsidR="00A12AB9" w:rsidRPr="0011050B" w:rsidRDefault="00DC71B7" w:rsidP="001D41A9">
            <w:pPr>
              <w:pStyle w:val="TabelleHeadline4"/>
            </w:pPr>
            <w:r w:rsidRPr="0011050B">
              <w:t>22.</w:t>
            </w:r>
          </w:p>
        </w:tc>
        <w:tc>
          <w:tcPr>
            <w:tcW w:w="1474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67B1B43C" w14:textId="77777777" w:rsidR="00A12AB9" w:rsidRDefault="00A12AB9" w:rsidP="001D41A9">
            <w:pPr>
              <w:pStyle w:val="TabelleFlieRotis45"/>
            </w:pPr>
          </w:p>
        </w:tc>
        <w:tc>
          <w:tcPr>
            <w:tcW w:w="1219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275C4FB8" w14:textId="77777777" w:rsidR="00A12AB9" w:rsidRDefault="00A12AB9" w:rsidP="001D41A9">
            <w:pPr>
              <w:pStyle w:val="TabelleFlieRotis45"/>
            </w:pPr>
          </w:p>
        </w:tc>
        <w:tc>
          <w:tcPr>
            <w:tcW w:w="90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1B6B0B3B" w14:textId="77777777" w:rsidR="00A12AB9" w:rsidRDefault="00A12AB9" w:rsidP="001D41A9">
            <w:pPr>
              <w:pStyle w:val="TabelleFlieRotis45"/>
            </w:pPr>
          </w:p>
        </w:tc>
        <w:tc>
          <w:tcPr>
            <w:tcW w:w="158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749A918D" w14:textId="77777777" w:rsidR="00A12AB9" w:rsidRDefault="00A12AB9" w:rsidP="001D41A9">
            <w:pPr>
              <w:pStyle w:val="TabelleFlieRotis45"/>
            </w:pPr>
          </w:p>
        </w:tc>
        <w:tc>
          <w:tcPr>
            <w:tcW w:w="3793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</w:tcBorders>
            <w:tcMar>
              <w:left w:w="85" w:type="dxa"/>
              <w:right w:w="85" w:type="dxa"/>
            </w:tcMar>
            <w:vAlign w:val="center"/>
          </w:tcPr>
          <w:p w14:paraId="68CEB41F" w14:textId="77777777" w:rsidR="00A12AB9" w:rsidRDefault="00A12AB9" w:rsidP="001D41A9">
            <w:pPr>
              <w:pStyle w:val="TabelleFlieRotis45"/>
            </w:pPr>
          </w:p>
        </w:tc>
      </w:tr>
      <w:tr w:rsidR="005854B3" w14:paraId="65D23BAD" w14:textId="77777777" w:rsidTr="001D41A9">
        <w:trPr>
          <w:cantSplit/>
          <w:trHeight w:val="357"/>
        </w:trPr>
        <w:tc>
          <w:tcPr>
            <w:tcW w:w="421" w:type="dxa"/>
            <w:tcBorders>
              <w:top w:val="dotted" w:sz="12" w:space="0" w:color="7F7F7F" w:themeColor="text1" w:themeTint="80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</w:tcPr>
          <w:p w14:paraId="4062E9D5" w14:textId="6EA49483" w:rsidR="00A12AB9" w:rsidRPr="0011050B" w:rsidRDefault="00DC71B7" w:rsidP="001D41A9">
            <w:pPr>
              <w:pStyle w:val="TabelleHeadline4"/>
            </w:pPr>
            <w:r w:rsidRPr="0011050B">
              <w:t>23.</w:t>
            </w:r>
          </w:p>
        </w:tc>
        <w:tc>
          <w:tcPr>
            <w:tcW w:w="1474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2DB1748F" w14:textId="77777777" w:rsidR="00A12AB9" w:rsidRDefault="00A12AB9" w:rsidP="001D41A9">
            <w:pPr>
              <w:pStyle w:val="TabelleFlieRotis45"/>
            </w:pPr>
          </w:p>
        </w:tc>
        <w:tc>
          <w:tcPr>
            <w:tcW w:w="1219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0BD1662C" w14:textId="77777777" w:rsidR="00A12AB9" w:rsidRDefault="00A12AB9" w:rsidP="001D41A9">
            <w:pPr>
              <w:pStyle w:val="TabelleFlieRotis45"/>
            </w:pPr>
          </w:p>
        </w:tc>
        <w:tc>
          <w:tcPr>
            <w:tcW w:w="90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7B495FC0" w14:textId="77777777" w:rsidR="00A12AB9" w:rsidRDefault="00A12AB9" w:rsidP="001D41A9">
            <w:pPr>
              <w:pStyle w:val="TabelleFlieRotis45"/>
            </w:pPr>
          </w:p>
        </w:tc>
        <w:tc>
          <w:tcPr>
            <w:tcW w:w="158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48EB4AAD" w14:textId="77777777" w:rsidR="00A12AB9" w:rsidRDefault="00A12AB9" w:rsidP="001D41A9">
            <w:pPr>
              <w:pStyle w:val="TabelleFlieRotis45"/>
            </w:pPr>
          </w:p>
        </w:tc>
        <w:tc>
          <w:tcPr>
            <w:tcW w:w="3793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</w:tcBorders>
            <w:tcMar>
              <w:left w:w="85" w:type="dxa"/>
              <w:right w:w="85" w:type="dxa"/>
            </w:tcMar>
            <w:vAlign w:val="center"/>
          </w:tcPr>
          <w:p w14:paraId="059CA77E" w14:textId="77777777" w:rsidR="00A12AB9" w:rsidRDefault="00A12AB9" w:rsidP="001D41A9">
            <w:pPr>
              <w:pStyle w:val="TabelleFlieRotis45"/>
            </w:pPr>
          </w:p>
        </w:tc>
      </w:tr>
      <w:tr w:rsidR="005854B3" w14:paraId="1349DE38" w14:textId="77777777" w:rsidTr="001D41A9">
        <w:trPr>
          <w:cantSplit/>
          <w:trHeight w:val="357"/>
        </w:trPr>
        <w:tc>
          <w:tcPr>
            <w:tcW w:w="421" w:type="dxa"/>
            <w:tcBorders>
              <w:top w:val="dotted" w:sz="12" w:space="0" w:color="7F7F7F" w:themeColor="text1" w:themeTint="80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</w:tcPr>
          <w:p w14:paraId="4D4850CF" w14:textId="2046369F" w:rsidR="00A12AB9" w:rsidRPr="0011050B" w:rsidRDefault="00DC71B7" w:rsidP="001D41A9">
            <w:pPr>
              <w:pStyle w:val="TabelleHeadline4"/>
            </w:pPr>
            <w:r w:rsidRPr="0011050B">
              <w:t>24.</w:t>
            </w:r>
          </w:p>
        </w:tc>
        <w:tc>
          <w:tcPr>
            <w:tcW w:w="1474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6A5103CB" w14:textId="77777777" w:rsidR="00A12AB9" w:rsidRDefault="00A12AB9" w:rsidP="001D41A9">
            <w:pPr>
              <w:pStyle w:val="TabelleFlieRotis45"/>
            </w:pPr>
          </w:p>
        </w:tc>
        <w:tc>
          <w:tcPr>
            <w:tcW w:w="1219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410B607B" w14:textId="77777777" w:rsidR="00A12AB9" w:rsidRDefault="00A12AB9" w:rsidP="001D41A9">
            <w:pPr>
              <w:pStyle w:val="TabelleFlieRotis45"/>
            </w:pPr>
          </w:p>
        </w:tc>
        <w:tc>
          <w:tcPr>
            <w:tcW w:w="90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6C813170" w14:textId="77777777" w:rsidR="00A12AB9" w:rsidRDefault="00A12AB9" w:rsidP="001D41A9">
            <w:pPr>
              <w:pStyle w:val="TabelleFlieRotis45"/>
            </w:pPr>
          </w:p>
        </w:tc>
        <w:tc>
          <w:tcPr>
            <w:tcW w:w="158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33527EF6" w14:textId="77777777" w:rsidR="00A12AB9" w:rsidRDefault="00A12AB9" w:rsidP="001D41A9">
            <w:pPr>
              <w:pStyle w:val="TabelleFlieRotis45"/>
            </w:pPr>
          </w:p>
        </w:tc>
        <w:tc>
          <w:tcPr>
            <w:tcW w:w="3793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</w:tcBorders>
            <w:tcMar>
              <w:left w:w="85" w:type="dxa"/>
              <w:right w:w="85" w:type="dxa"/>
            </w:tcMar>
            <w:vAlign w:val="center"/>
          </w:tcPr>
          <w:p w14:paraId="7EDD8525" w14:textId="77777777" w:rsidR="00A12AB9" w:rsidRDefault="00A12AB9" w:rsidP="001D41A9">
            <w:pPr>
              <w:pStyle w:val="TabelleFlieRotis45"/>
            </w:pPr>
          </w:p>
        </w:tc>
      </w:tr>
      <w:tr w:rsidR="005854B3" w14:paraId="21DF7855" w14:textId="77777777" w:rsidTr="001D41A9">
        <w:trPr>
          <w:cantSplit/>
          <w:trHeight w:val="357"/>
        </w:trPr>
        <w:tc>
          <w:tcPr>
            <w:tcW w:w="421" w:type="dxa"/>
            <w:tcBorders>
              <w:top w:val="dotted" w:sz="12" w:space="0" w:color="7F7F7F" w:themeColor="text1" w:themeTint="80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</w:tcPr>
          <w:p w14:paraId="13DED4E7" w14:textId="37A50A89" w:rsidR="00A12AB9" w:rsidRPr="0011050B" w:rsidRDefault="00DC71B7" w:rsidP="001D41A9">
            <w:pPr>
              <w:pStyle w:val="TabelleHeadline4"/>
            </w:pPr>
            <w:r w:rsidRPr="0011050B">
              <w:t>25.</w:t>
            </w:r>
          </w:p>
        </w:tc>
        <w:tc>
          <w:tcPr>
            <w:tcW w:w="1474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669A4B20" w14:textId="77777777" w:rsidR="00A12AB9" w:rsidRDefault="00A12AB9" w:rsidP="001D41A9">
            <w:pPr>
              <w:pStyle w:val="TabelleFlieRotis45"/>
            </w:pPr>
          </w:p>
        </w:tc>
        <w:tc>
          <w:tcPr>
            <w:tcW w:w="1219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48410715" w14:textId="49B957C6" w:rsidR="00B00E5F" w:rsidRDefault="00B00E5F" w:rsidP="001D41A9">
            <w:pPr>
              <w:pStyle w:val="TabelleFlieRotis45"/>
            </w:pPr>
          </w:p>
        </w:tc>
        <w:tc>
          <w:tcPr>
            <w:tcW w:w="90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01B97F28" w14:textId="77777777" w:rsidR="00A12AB9" w:rsidRDefault="00A12AB9" w:rsidP="001D41A9">
            <w:pPr>
              <w:pStyle w:val="TabelleFlieRotis45"/>
            </w:pPr>
          </w:p>
        </w:tc>
        <w:tc>
          <w:tcPr>
            <w:tcW w:w="158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444FE2CB" w14:textId="77777777" w:rsidR="00A12AB9" w:rsidRDefault="00A12AB9" w:rsidP="001D41A9">
            <w:pPr>
              <w:pStyle w:val="TabelleFlieRotis45"/>
            </w:pPr>
          </w:p>
        </w:tc>
        <w:tc>
          <w:tcPr>
            <w:tcW w:w="3793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</w:tcBorders>
            <w:tcMar>
              <w:left w:w="85" w:type="dxa"/>
              <w:right w:w="85" w:type="dxa"/>
            </w:tcMar>
            <w:vAlign w:val="center"/>
          </w:tcPr>
          <w:p w14:paraId="47BC679B" w14:textId="77777777" w:rsidR="00A12AB9" w:rsidRDefault="00A12AB9" w:rsidP="001D41A9">
            <w:pPr>
              <w:pStyle w:val="TabelleFlieRotis45"/>
            </w:pPr>
          </w:p>
        </w:tc>
      </w:tr>
      <w:tr w:rsidR="005854B3" w14:paraId="176255D2" w14:textId="77777777" w:rsidTr="001D41A9">
        <w:trPr>
          <w:cantSplit/>
          <w:trHeight w:val="357"/>
        </w:trPr>
        <w:tc>
          <w:tcPr>
            <w:tcW w:w="421" w:type="dxa"/>
            <w:tcBorders>
              <w:top w:val="dotted" w:sz="12" w:space="0" w:color="7F7F7F" w:themeColor="text1" w:themeTint="80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</w:tcPr>
          <w:p w14:paraId="15181240" w14:textId="0DAF680D" w:rsidR="00A12AB9" w:rsidRPr="0011050B" w:rsidRDefault="00DC71B7" w:rsidP="001D41A9">
            <w:pPr>
              <w:pStyle w:val="TabelleHeadline4"/>
            </w:pPr>
            <w:r w:rsidRPr="0011050B">
              <w:t>26.</w:t>
            </w:r>
          </w:p>
        </w:tc>
        <w:tc>
          <w:tcPr>
            <w:tcW w:w="1474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5780CBA9" w14:textId="77777777" w:rsidR="00A12AB9" w:rsidRDefault="00A12AB9" w:rsidP="001D41A9">
            <w:pPr>
              <w:pStyle w:val="TabelleFlieRotis45"/>
            </w:pPr>
          </w:p>
        </w:tc>
        <w:tc>
          <w:tcPr>
            <w:tcW w:w="1219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0311E4E5" w14:textId="77777777" w:rsidR="00A12AB9" w:rsidRDefault="00A12AB9" w:rsidP="001D41A9">
            <w:pPr>
              <w:pStyle w:val="TabelleFlieRotis45"/>
            </w:pPr>
          </w:p>
        </w:tc>
        <w:tc>
          <w:tcPr>
            <w:tcW w:w="90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6086D824" w14:textId="77777777" w:rsidR="00A12AB9" w:rsidRDefault="00A12AB9" w:rsidP="001D41A9">
            <w:pPr>
              <w:pStyle w:val="TabelleFlieRotis45"/>
            </w:pPr>
          </w:p>
        </w:tc>
        <w:tc>
          <w:tcPr>
            <w:tcW w:w="158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301ECAB4" w14:textId="77777777" w:rsidR="00A12AB9" w:rsidRDefault="00A12AB9" w:rsidP="001D41A9">
            <w:pPr>
              <w:pStyle w:val="TabelleFlieRotis45"/>
            </w:pPr>
          </w:p>
        </w:tc>
        <w:tc>
          <w:tcPr>
            <w:tcW w:w="3793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</w:tcBorders>
            <w:tcMar>
              <w:left w:w="85" w:type="dxa"/>
              <w:right w:w="85" w:type="dxa"/>
            </w:tcMar>
            <w:vAlign w:val="center"/>
          </w:tcPr>
          <w:p w14:paraId="28531BE8" w14:textId="77777777" w:rsidR="00A12AB9" w:rsidRDefault="00A12AB9" w:rsidP="001D41A9">
            <w:pPr>
              <w:pStyle w:val="TabelleFlieRotis45"/>
            </w:pPr>
          </w:p>
        </w:tc>
      </w:tr>
      <w:tr w:rsidR="005854B3" w14:paraId="7B249EDC" w14:textId="77777777" w:rsidTr="001D41A9">
        <w:trPr>
          <w:cantSplit/>
          <w:trHeight w:val="357"/>
        </w:trPr>
        <w:tc>
          <w:tcPr>
            <w:tcW w:w="421" w:type="dxa"/>
            <w:tcBorders>
              <w:top w:val="dotted" w:sz="12" w:space="0" w:color="7F7F7F" w:themeColor="text1" w:themeTint="80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</w:tcPr>
          <w:p w14:paraId="32831828" w14:textId="0336FD64" w:rsidR="00A12AB9" w:rsidRPr="0011050B" w:rsidRDefault="00DC71B7" w:rsidP="001D41A9">
            <w:pPr>
              <w:pStyle w:val="TabelleHeadline4"/>
            </w:pPr>
            <w:r w:rsidRPr="0011050B">
              <w:t>27.</w:t>
            </w:r>
          </w:p>
        </w:tc>
        <w:tc>
          <w:tcPr>
            <w:tcW w:w="1474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6A427937" w14:textId="77777777" w:rsidR="00813FB8" w:rsidRDefault="00813FB8" w:rsidP="001D41A9">
            <w:pPr>
              <w:pStyle w:val="TabelleFlieRotis45"/>
            </w:pPr>
          </w:p>
        </w:tc>
        <w:tc>
          <w:tcPr>
            <w:tcW w:w="1219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13312626" w14:textId="77777777" w:rsidR="00A12AB9" w:rsidRDefault="00A12AB9" w:rsidP="001D41A9">
            <w:pPr>
              <w:pStyle w:val="TabelleFlieRotis45"/>
            </w:pPr>
          </w:p>
        </w:tc>
        <w:tc>
          <w:tcPr>
            <w:tcW w:w="90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5F913A3F" w14:textId="77777777" w:rsidR="00A12AB9" w:rsidRDefault="00A12AB9" w:rsidP="001D41A9">
            <w:pPr>
              <w:pStyle w:val="TabelleFlieRotis45"/>
            </w:pPr>
          </w:p>
        </w:tc>
        <w:tc>
          <w:tcPr>
            <w:tcW w:w="1587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  <w:right w:val="single" w:sz="4" w:space="0" w:color="D1D1D1" w:themeColor="background2" w:themeShade="E6"/>
            </w:tcBorders>
            <w:tcMar>
              <w:left w:w="85" w:type="dxa"/>
              <w:right w:w="85" w:type="dxa"/>
            </w:tcMar>
            <w:vAlign w:val="center"/>
          </w:tcPr>
          <w:p w14:paraId="617476CD" w14:textId="77777777" w:rsidR="00A12AB9" w:rsidRDefault="00A12AB9" w:rsidP="001D41A9">
            <w:pPr>
              <w:pStyle w:val="TabelleFlieRotis45"/>
            </w:pPr>
          </w:p>
        </w:tc>
        <w:tc>
          <w:tcPr>
            <w:tcW w:w="3793" w:type="dxa"/>
            <w:tcBorders>
              <w:top w:val="dotted" w:sz="12" w:space="0" w:color="7F7F7F" w:themeColor="text1" w:themeTint="80"/>
              <w:left w:val="single" w:sz="4" w:space="0" w:color="D1D1D1" w:themeColor="background2" w:themeShade="E6"/>
              <w:bottom w:val="dotted" w:sz="12" w:space="0" w:color="7F7F7F" w:themeColor="text1" w:themeTint="80"/>
            </w:tcBorders>
            <w:tcMar>
              <w:left w:w="85" w:type="dxa"/>
              <w:right w:w="85" w:type="dxa"/>
            </w:tcMar>
            <w:vAlign w:val="center"/>
          </w:tcPr>
          <w:p w14:paraId="4BFE703D" w14:textId="77777777" w:rsidR="00A12AB9" w:rsidRDefault="00A12AB9" w:rsidP="001D41A9">
            <w:pPr>
              <w:pStyle w:val="TabelleFlieRotis45"/>
            </w:pPr>
          </w:p>
        </w:tc>
      </w:tr>
    </w:tbl>
    <w:p w14:paraId="72DF47D1" w14:textId="77777777" w:rsidR="001D2431" w:rsidRPr="001D2431" w:rsidRDefault="001D2431" w:rsidP="001D243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969481" wp14:editId="53D3ADC4">
                <wp:simplePos x="0" y="0"/>
                <wp:positionH relativeFrom="margin">
                  <wp:posOffset>2924</wp:posOffset>
                </wp:positionH>
                <wp:positionV relativeFrom="paragraph">
                  <wp:posOffset>679716</wp:posOffset>
                </wp:positionV>
                <wp:extent cx="5932967" cy="7655442"/>
                <wp:effectExtent l="0" t="0" r="0" b="3175"/>
                <wp:wrapNone/>
                <wp:docPr id="122029756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2967" cy="7655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128FF" w14:textId="77777777" w:rsidR="001D2431" w:rsidRDefault="001D2431" w:rsidP="001D243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69481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.25pt;margin-top:53.5pt;width:467.15pt;height:602.8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" filled="f" stroked="f" strokeweight=".5pt">
                <v:textbox inset="0,0,0,0">
                  <w:txbxContent>
                    <w:p w14:paraId="2EE128FF" w14:textId="77777777" w:rsidR="001D2431" w:rsidRDefault="001D2431" w:rsidP="001D2431"/>
                  </w:txbxContent>
                </v:textbox>
                <w10:wrap anchorx="margin"/>
              </v:shape>
            </w:pict>
          </mc:Fallback>
        </mc:AlternateContent>
      </w:r>
    </w:p>
    <w:sectPr w:rsidR="001D2431" w:rsidRPr="001D2431" w:rsidSect="0023651C">
      <w:footerReference w:type="default" r:id="rId6"/>
      <w:headerReference w:type="first" r:id="rId7"/>
      <w:footerReference w:type="first" r:id="rId8"/>
      <w:pgSz w:w="11906" w:h="16838"/>
      <w:pgMar w:top="1191" w:right="1418" w:bottom="1304" w:left="1134" w:header="0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AAE720" w14:textId="77777777" w:rsidR="0023651C" w:rsidRDefault="0023651C" w:rsidP="001D2431">
      <w:r>
        <w:separator/>
      </w:r>
    </w:p>
  </w:endnote>
  <w:endnote w:type="continuationSeparator" w:id="0">
    <w:p w14:paraId="702A7DA0" w14:textId="77777777" w:rsidR="0023651C" w:rsidRDefault="0023651C" w:rsidP="001D24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A9EAE8EF-A1EA-B842-8319-93711CF67FBD}"/>
    <w:embedBold r:id="rId2" w:fontKey="{B053F346-9410-7F4A-9E90-41626F592270}"/>
    <w:embedItalic r:id="rId3" w:fontKey="{3689A108-8AF5-984B-8B39-2E05FCCD24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D3F963C-E6CF-7648-8057-5B23D6AE4AFF}"/>
    <w:embedBold r:id="rId5" w:fontKey="{CB0401E8-D17D-A347-82DE-57304EFD2838}"/>
    <w:embedItalic r:id="rId6" w:fontKey="{E8AC3EC5-BF2A-544B-9294-24323146029D}"/>
  </w:font>
  <w:font w:name="Rotis Sans Serif Std Light">
    <w:panose1 w:val="020B0606030204020204"/>
    <w:charset w:val="4D"/>
    <w:family w:val="swiss"/>
    <w:notTrueType/>
    <w:pitch w:val="variable"/>
    <w:sig w:usb0="00000003" w:usb1="00000000" w:usb2="00000000" w:usb3="00000000" w:csb0="00000001" w:csb1="00000000"/>
  </w:font>
  <w:font w:name="Spartan">
    <w:panose1 w:val="00000000000000000000"/>
    <w:charset w:val="4D"/>
    <w:family w:val="auto"/>
    <w:notTrueType/>
    <w:pitch w:val="variable"/>
    <w:sig w:usb0="A00000EF" w:usb1="4000205B" w:usb2="00000000" w:usb3="00000000" w:csb0="00000093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962FCD11-75C6-A54F-9944-74464A4ECC15}"/>
  </w:font>
  <w:font w:name="Spartan SemiBold">
    <w:panose1 w:val="00000000000000000000"/>
    <w:charset w:val="4D"/>
    <w:family w:val="auto"/>
    <w:notTrueType/>
    <w:pitch w:val="variable"/>
    <w:sig w:usb0="A00000EF" w:usb1="4000205B" w:usb2="00000000" w:usb3="00000000" w:csb0="00000093" w:csb1="00000000"/>
  </w:font>
  <w:font w:name="Rotis Sans Serif Std">
    <w:panose1 w:val="020B0606030204020204"/>
    <w:charset w:val="4D"/>
    <w:family w:val="swiss"/>
    <w:notTrueType/>
    <w:pitch w:val="variable"/>
    <w:sig w:usb0="00000003" w:usb1="00000000" w:usb2="00000000" w:usb3="00000000" w:csb0="00000001" w:csb1="00000000"/>
  </w:font>
  <w:font w:name="Spartan Light">
    <w:panose1 w:val="00000000000000000000"/>
    <w:charset w:val="4D"/>
    <w:family w:val="auto"/>
    <w:notTrueType/>
    <w:pitch w:val="variable"/>
    <w:sig w:usb0="A00000E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E5043" w14:textId="2C5D904D" w:rsidR="002D74C9" w:rsidRPr="001D2431" w:rsidRDefault="002D74C9" w:rsidP="00813FB8">
    <w:pPr>
      <w:pStyle w:val="KolumnentitelKopiervorlage"/>
      <w:ind w:left="397"/>
    </w:pPr>
    <w:r w:rsidRPr="001D2431">
      <w:rPr>
        <w:noProof/>
      </w:rPr>
      <w:drawing>
        <wp:anchor distT="0" distB="0" distL="114300" distR="114300" simplePos="0" relativeHeight="251660288" behindDoc="1" locked="0" layoutInCell="1" allowOverlap="1" wp14:anchorId="31E7EFD4" wp14:editId="4B9D164F">
          <wp:simplePos x="0" y="0"/>
          <wp:positionH relativeFrom="column">
            <wp:posOffset>5004435</wp:posOffset>
          </wp:positionH>
          <wp:positionV relativeFrom="paragraph">
            <wp:posOffset>-153975</wp:posOffset>
          </wp:positionV>
          <wp:extent cx="1001395" cy="384175"/>
          <wp:effectExtent l="0" t="0" r="1905" b="0"/>
          <wp:wrapNone/>
          <wp:docPr id="2049767552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4570576" name="Grafik 211457057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1395" cy="384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2431">
      <w:t xml:space="preserve"> Beobachtungsbogen Streckenposten | Radfahrausbildung und realer Straßenverkehr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5231A" w14:textId="15728D93" w:rsidR="00813FB8" w:rsidRDefault="00813FB8" w:rsidP="00813FB8">
    <w:pPr>
      <w:pStyle w:val="KolumnentitelKopiervorlage"/>
      <w:ind w:left="397"/>
    </w:pPr>
    <w:r w:rsidRPr="001D2431">
      <w:rPr>
        <w:noProof/>
      </w:rPr>
      <w:drawing>
        <wp:anchor distT="0" distB="0" distL="114300" distR="114300" simplePos="0" relativeHeight="251666432" behindDoc="1" locked="0" layoutInCell="1" allowOverlap="1" wp14:anchorId="42C6A3A7" wp14:editId="59810992">
          <wp:simplePos x="0" y="0"/>
          <wp:positionH relativeFrom="column">
            <wp:posOffset>5004435</wp:posOffset>
          </wp:positionH>
          <wp:positionV relativeFrom="paragraph">
            <wp:posOffset>-153975</wp:posOffset>
          </wp:positionV>
          <wp:extent cx="1001395" cy="384175"/>
          <wp:effectExtent l="0" t="0" r="1905" b="0"/>
          <wp:wrapNone/>
          <wp:docPr id="413728435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4570576" name="Grafik 211457057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1395" cy="384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2431">
      <w:t>Beobachtungsbogen Streckenposten | Radfahrausbildung und realer Straßenverkehr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80674" w14:textId="77777777" w:rsidR="0023651C" w:rsidRDefault="0023651C" w:rsidP="001D2431">
      <w:r>
        <w:separator/>
      </w:r>
    </w:p>
  </w:footnote>
  <w:footnote w:type="continuationSeparator" w:id="0">
    <w:p w14:paraId="0B1192D3" w14:textId="77777777" w:rsidR="0023651C" w:rsidRDefault="0023651C" w:rsidP="001D24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F0B28" w14:textId="7F933F67" w:rsidR="00813FB8" w:rsidRDefault="00813FB8">
    <w:pPr>
      <w:pStyle w:val="Kopf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4EF44535" wp14:editId="37F270CA">
          <wp:simplePos x="0" y="0"/>
          <wp:positionH relativeFrom="column">
            <wp:posOffset>4669246</wp:posOffset>
          </wp:positionH>
          <wp:positionV relativeFrom="paragraph">
            <wp:posOffset>620395</wp:posOffset>
          </wp:positionV>
          <wp:extent cx="1145540" cy="1115695"/>
          <wp:effectExtent l="0" t="0" r="0" b="1905"/>
          <wp:wrapNone/>
          <wp:docPr id="1033752103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1461319" name="Grafik 11714613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5540" cy="1115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878"/>
    <w:rsid w:val="000A3CE8"/>
    <w:rsid w:val="000A5D86"/>
    <w:rsid w:val="000B6DBB"/>
    <w:rsid w:val="000C57F2"/>
    <w:rsid w:val="0011050B"/>
    <w:rsid w:val="00152B5F"/>
    <w:rsid w:val="001D2431"/>
    <w:rsid w:val="001D41A9"/>
    <w:rsid w:val="0023651C"/>
    <w:rsid w:val="002D74C9"/>
    <w:rsid w:val="003F22C6"/>
    <w:rsid w:val="005854B3"/>
    <w:rsid w:val="005E40AA"/>
    <w:rsid w:val="00603724"/>
    <w:rsid w:val="0067671A"/>
    <w:rsid w:val="006819A7"/>
    <w:rsid w:val="00685E7E"/>
    <w:rsid w:val="006E7878"/>
    <w:rsid w:val="007D6C5C"/>
    <w:rsid w:val="00813FB8"/>
    <w:rsid w:val="00846A08"/>
    <w:rsid w:val="009F3221"/>
    <w:rsid w:val="00A12AB9"/>
    <w:rsid w:val="00A54142"/>
    <w:rsid w:val="00B00E5F"/>
    <w:rsid w:val="00B36D8B"/>
    <w:rsid w:val="00B43915"/>
    <w:rsid w:val="00C81119"/>
    <w:rsid w:val="00D22CE4"/>
    <w:rsid w:val="00D42E39"/>
    <w:rsid w:val="00DC0BEA"/>
    <w:rsid w:val="00DC71B7"/>
    <w:rsid w:val="00EF6B17"/>
    <w:rsid w:val="00F34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93081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D2431"/>
    <w:pPr>
      <w:tabs>
        <w:tab w:val="left" w:pos="567"/>
      </w:tabs>
      <w:autoSpaceDE w:val="0"/>
      <w:autoSpaceDN w:val="0"/>
      <w:adjustRightInd w:val="0"/>
      <w:spacing w:line="280" w:lineRule="atLeast"/>
      <w:textAlignment w:val="center"/>
    </w:pPr>
    <w:rPr>
      <w:rFonts w:ascii="Rotis Sans Serif Std Light" w:hAnsi="Rotis Sans Serif Std Light" w:cs="Rotis Sans Serif Std Light"/>
      <w:color w:val="000000"/>
      <w:spacing w:val="2"/>
      <w:kern w:val="0"/>
      <w:sz w:val="20"/>
      <w:szCs w:val="20"/>
    </w:rPr>
  </w:style>
  <w:style w:type="paragraph" w:styleId="berschrift1">
    <w:name w:val="heading 1"/>
    <w:basedOn w:val="Headline1"/>
    <w:next w:val="Standard"/>
    <w:link w:val="berschrift1Zchn"/>
    <w:uiPriority w:val="9"/>
    <w:qFormat/>
    <w:rsid w:val="007D6C5C"/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E78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E78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E78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E78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E787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E787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E787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E787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D6C5C"/>
    <w:rPr>
      <w:rFonts w:ascii="Spartan" w:hAnsi="Spartan" w:cs="Spartan"/>
      <w:b/>
      <w:bCs/>
      <w:color w:val="EC6839"/>
      <w:kern w:val="0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E78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E78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E7878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E7878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E787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E787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E787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E787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6E787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E78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E787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E78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6E787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6E7878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6E787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6E7878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E78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E787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6E7878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6E787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E7878"/>
  </w:style>
  <w:style w:type="paragraph" w:styleId="Fuzeile">
    <w:name w:val="footer"/>
    <w:basedOn w:val="Standard"/>
    <w:link w:val="FuzeileZchn"/>
    <w:uiPriority w:val="99"/>
    <w:unhideWhenUsed/>
    <w:rsid w:val="006E787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E7878"/>
  </w:style>
  <w:style w:type="paragraph" w:customStyle="1" w:styleId="Headline1">
    <w:name w:val="Headline 1"/>
    <w:basedOn w:val="Standard"/>
    <w:uiPriority w:val="99"/>
    <w:rsid w:val="00DC71B7"/>
    <w:pPr>
      <w:spacing w:after="113" w:line="460" w:lineRule="atLeast"/>
      <w:outlineLvl w:val="0"/>
    </w:pPr>
    <w:rPr>
      <w:rFonts w:ascii="Spartan" w:hAnsi="Spartan" w:cs="Spartan"/>
      <w:b/>
      <w:bCs/>
      <w:color w:val="EC6839"/>
      <w:sz w:val="36"/>
      <w:szCs w:val="36"/>
    </w:rPr>
  </w:style>
  <w:style w:type="paragraph" w:customStyle="1" w:styleId="KolumnentitelKopiervorlage">
    <w:name w:val="Kolumnentitel Kopiervorlage"/>
    <w:basedOn w:val="Standard"/>
    <w:uiPriority w:val="99"/>
    <w:rsid w:val="00DC71B7"/>
    <w:pPr>
      <w:spacing w:line="220" w:lineRule="atLeast"/>
    </w:pPr>
    <w:rPr>
      <w:rFonts w:ascii="Spartan SemiBold" w:hAnsi="Spartan SemiBold" w:cs="Spartan SemiBold"/>
      <w:b/>
      <w:bCs/>
      <w:color w:val="EC6839"/>
      <w:position w:val="8"/>
      <w:sz w:val="14"/>
      <w:szCs w:val="14"/>
    </w:rPr>
  </w:style>
  <w:style w:type="paragraph" w:customStyle="1" w:styleId="FlieRotis45">
    <w:name w:val="Fließ Rotis 45"/>
    <w:basedOn w:val="Standard"/>
    <w:uiPriority w:val="99"/>
    <w:rsid w:val="001D2431"/>
  </w:style>
  <w:style w:type="table" w:styleId="Tabellenraster">
    <w:name w:val="Table Grid"/>
    <w:basedOn w:val="NormaleTabelle"/>
    <w:uiPriority w:val="39"/>
    <w:rsid w:val="00A12A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Headline3rot">
    <w:name w:val="Tabelle Headline 3 rot"/>
    <w:basedOn w:val="Standard"/>
    <w:uiPriority w:val="99"/>
    <w:rsid w:val="00B00E5F"/>
    <w:pPr>
      <w:tabs>
        <w:tab w:val="clear" w:pos="567"/>
      </w:tabs>
      <w:spacing w:after="113" w:line="240" w:lineRule="auto"/>
    </w:pPr>
    <w:rPr>
      <w:rFonts w:ascii="Spartan SemiBold" w:hAnsi="Spartan SemiBold" w:cs="Spartan SemiBold"/>
      <w:b/>
      <w:bCs/>
      <w:color w:val="EC6839"/>
      <w:spacing w:val="0"/>
      <w:position w:val="-2"/>
      <w:sz w:val="24"/>
      <w:szCs w:val="24"/>
    </w:rPr>
  </w:style>
  <w:style w:type="paragraph" w:customStyle="1" w:styleId="TabelleFlieRotis45">
    <w:name w:val="Tabelle Fließ Rotis 45"/>
    <w:basedOn w:val="FlieRotis45"/>
    <w:uiPriority w:val="99"/>
    <w:rsid w:val="00813FB8"/>
    <w:pPr>
      <w:spacing w:line="240" w:lineRule="auto"/>
    </w:pPr>
  </w:style>
  <w:style w:type="character" w:customStyle="1" w:styleId="FlieBold">
    <w:name w:val="Fließ Bold"/>
    <w:uiPriority w:val="99"/>
    <w:rsid w:val="00DC71B7"/>
    <w:rPr>
      <w:rFonts w:ascii="Rotis Sans Serif Std" w:hAnsi="Rotis Sans Serif Std" w:cs="Rotis Sans Serif Std"/>
      <w:b/>
      <w:bCs/>
    </w:rPr>
  </w:style>
  <w:style w:type="paragraph" w:customStyle="1" w:styleId="TabelleHeadline4">
    <w:name w:val="Tabelle Headline 4"/>
    <w:basedOn w:val="Standard"/>
    <w:uiPriority w:val="99"/>
    <w:rsid w:val="001D41A9"/>
    <w:pPr>
      <w:tabs>
        <w:tab w:val="clear" w:pos="567"/>
      </w:tabs>
      <w:spacing w:line="300" w:lineRule="atLeast"/>
    </w:pPr>
    <w:rPr>
      <w:rFonts w:ascii="Spartan SemiBold" w:hAnsi="Spartan SemiBold" w:cs="Spartan SemiBold"/>
      <w:b/>
      <w:bCs/>
      <w:color w:val="EC6839"/>
      <w:spacing w:val="0"/>
      <w:position w:val="8"/>
      <w:sz w:val="19"/>
      <w:szCs w:val="19"/>
    </w:rPr>
  </w:style>
  <w:style w:type="table" w:styleId="Gitternetztabelle1hell">
    <w:name w:val="Grid Table 1 Light"/>
    <w:basedOn w:val="NormaleTabelle"/>
    <w:uiPriority w:val="46"/>
    <w:rsid w:val="005854B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OCLevel0Teile">
    <w:name w:val="TOC Level 0 Teile"/>
    <w:basedOn w:val="TabelleHeadline3rot"/>
    <w:uiPriority w:val="99"/>
    <w:rsid w:val="00B00E5F"/>
    <w:pPr>
      <w:tabs>
        <w:tab w:val="right" w:leader="dot" w:pos="6945"/>
      </w:tabs>
      <w:suppressAutoHyphens/>
      <w:spacing w:after="0"/>
    </w:pPr>
    <w:rPr>
      <w:rFonts w:ascii="Spartan Light" w:hAnsi="Spartan Light" w:cs="Spartan"/>
      <w:b w:val="0"/>
      <w:color w:val="000000" w:themeColor="text1"/>
    </w:rPr>
  </w:style>
  <w:style w:type="character" w:customStyle="1" w:styleId="TOCLinie">
    <w:name w:val="TOC Linie"/>
    <w:uiPriority w:val="99"/>
    <w:rsid w:val="00B00E5F"/>
    <w:rPr>
      <w:rFonts w:ascii="Spartan Light" w:hAnsi="Spartan Light" w:cs="Spartan Light"/>
      <w:color w:val="000000"/>
      <w:spacing w:val="24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VKI_Broschuere-Ergebnisse-Downloadseiten_Word-Vorlage-Beobachtungsbogen.dotx</Template>
  <TotalTime>0</TotalTime>
  <Pages>2</Pages>
  <Words>91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Juliane Strehmann</dc:creator>
  <cp:keywords/>
  <dc:description/>
  <cp:lastModifiedBy>Juliane Strehmann</cp:lastModifiedBy>
  <cp:revision>2</cp:revision>
  <dcterms:created xsi:type="dcterms:W3CDTF">2024-04-05T08:59:00Z</dcterms:created>
  <dcterms:modified xsi:type="dcterms:W3CDTF">2024-04-05T08:59:00Z</dcterms:modified>
</cp:coreProperties>
</file>