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056A0" w14:textId="0429D7B3" w:rsidR="005854B3" w:rsidRDefault="00C16DC0" w:rsidP="00EC2068">
      <w:pPr>
        <w:pStyle w:val="Headline1"/>
      </w:pPr>
      <w:r w:rsidRPr="00C16DC0">
        <w:t>Elternbrief zum Übungsbedarf</w:t>
      </w:r>
    </w:p>
    <w:p w14:paraId="52BD6CD1" w14:textId="77777777" w:rsidR="00DC71B7" w:rsidRDefault="00DC71B7" w:rsidP="00A12AB9">
      <w:pPr>
        <w:pStyle w:val="FlieRotis45"/>
      </w:pPr>
    </w:p>
    <w:p w14:paraId="0B308886" w14:textId="77777777" w:rsidR="00EC2068" w:rsidRDefault="00EC2068" w:rsidP="00A12AB9">
      <w:pPr>
        <w:pStyle w:val="FlieRotis45"/>
      </w:pPr>
    </w:p>
    <w:p w14:paraId="678D72F4" w14:textId="77777777" w:rsidR="00EC2068" w:rsidRDefault="00EC2068" w:rsidP="00A12AB9">
      <w:pPr>
        <w:pStyle w:val="FlieRotis45"/>
      </w:pPr>
    </w:p>
    <w:p w14:paraId="2F34B5DC" w14:textId="7BC3BE91" w:rsidR="005854B3" w:rsidRDefault="00A43CD4" w:rsidP="00A43CD4">
      <w:pPr>
        <w:pStyle w:val="TabelleHeadline3rot"/>
      </w:pPr>
      <w:r>
        <w:t>Liebe*r [Name]</w:t>
      </w:r>
    </w:p>
    <w:p w14:paraId="5BD48E4B" w14:textId="0463ACB7" w:rsidR="00A43CD4" w:rsidRDefault="00A43CD4" w:rsidP="00A43CD4">
      <w:pPr>
        <w:pStyle w:val="TabelleHeadline3rot"/>
      </w:pPr>
      <w:r>
        <w:t>und liebe Eltern/Sorgeberechtigte,</w:t>
      </w:r>
    </w:p>
    <w:p w14:paraId="48714ABB" w14:textId="64E5B819" w:rsidR="00A12AB9" w:rsidRPr="00971F19" w:rsidRDefault="00C16DC0" w:rsidP="00971F19">
      <w:pPr>
        <w:pStyle w:val="FlieRotis45"/>
      </w:pPr>
      <w:r w:rsidRPr="00971F19">
        <w:t xml:space="preserve">beim Fahren auf der Radfahrprüfungsstrecke (Übungsstrecke) ist uns Folgendes aufgefallen. </w:t>
      </w:r>
      <w:r w:rsidR="00971F19" w:rsidRPr="00971F19">
        <w:br/>
      </w:r>
      <w:r w:rsidRPr="00971F19">
        <w:t>Das solltest Du am besten mit deinen Eltern und/oder in der Jugendverkehrsschule üben.</w:t>
      </w:r>
    </w:p>
    <w:p w14:paraId="5142AA76" w14:textId="77777777" w:rsidR="00C16DC0" w:rsidRDefault="00C16DC0" w:rsidP="00B00E5F">
      <w:pPr>
        <w:pStyle w:val="FlieRotis45"/>
        <w:spacing w:line="240" w:lineRule="auto"/>
      </w:pPr>
    </w:p>
    <w:tbl>
      <w:tblPr>
        <w:tblStyle w:val="Tabellenraster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8" w:space="0" w:color="000000" w:themeColor="text1"/>
          <w:insideV w:val="none" w:sz="0" w:space="0" w:color="auto"/>
        </w:tblBorders>
        <w:tblCellMar>
          <w:top w:w="57" w:type="dxa"/>
          <w:left w:w="0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421"/>
        <w:gridCol w:w="6809"/>
      </w:tblGrid>
      <w:tr w:rsidR="00C16DC0" w14:paraId="42F1F434" w14:textId="77777777" w:rsidTr="00524217">
        <w:trPr>
          <w:cantSplit/>
          <w:trHeight w:val="425"/>
          <w:tblHeader/>
        </w:trPr>
        <w:tc>
          <w:tcPr>
            <w:tcW w:w="7230" w:type="dxa"/>
            <w:gridSpan w:val="2"/>
            <w:tcBorders>
              <w:bottom w:val="dotted" w:sz="12" w:space="0" w:color="7F7F7F" w:themeColor="text1" w:themeTint="80"/>
            </w:tcBorders>
            <w:tcMar>
              <w:left w:w="0" w:type="dxa"/>
              <w:right w:w="85" w:type="dxa"/>
            </w:tcMar>
            <w:vAlign w:val="center"/>
          </w:tcPr>
          <w:p w14:paraId="7C008DCA" w14:textId="004ACDF3" w:rsidR="00C16DC0" w:rsidRPr="00DC71B7" w:rsidRDefault="00C16DC0" w:rsidP="00C16DC0">
            <w:pPr>
              <w:pStyle w:val="TabelleHeadline3rot"/>
            </w:pPr>
            <w:r>
              <w:t>Das solltest Du üben:</w:t>
            </w:r>
          </w:p>
        </w:tc>
      </w:tr>
      <w:tr w:rsidR="00C16DC0" w14:paraId="278B4729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  <w:shd w:val="clear" w:color="auto" w:fill="auto"/>
          </w:tcPr>
          <w:p w14:paraId="5732571D" w14:textId="56E5F72B" w:rsidR="00C16DC0" w:rsidRPr="006D2951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4807F5" wp14:editId="747598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29936</wp:posOffset>
                      </wp:positionV>
                      <wp:extent cx="162000" cy="162000"/>
                      <wp:effectExtent l="0" t="0" r="15875" b="15875"/>
                      <wp:wrapNone/>
                      <wp:docPr id="1431519077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E91035" id="Oval 1" o:spid="_x0000_s1026" style="position:absolute;margin-left:0;margin-top:2.35pt;width:12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4144E6C6" w14:textId="63F6169E" w:rsidR="00C16DC0" w:rsidRPr="00813FB8" w:rsidRDefault="006D2951" w:rsidP="00D16C9A">
            <w:pPr>
              <w:pStyle w:val="TabelleHeadline4"/>
            </w:pPr>
            <w:r>
              <w:t>Sicheres Beherrschen des Fahrrads</w:t>
            </w:r>
          </w:p>
        </w:tc>
      </w:tr>
      <w:tr w:rsidR="00C16DC0" w14:paraId="65993157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709B9C2D" w14:textId="753C0BD9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9F8250" wp14:editId="0B557C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28031</wp:posOffset>
                      </wp:positionV>
                      <wp:extent cx="162000" cy="162000"/>
                      <wp:effectExtent l="0" t="0" r="15875" b="15875"/>
                      <wp:wrapNone/>
                      <wp:docPr id="1003125642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6A559" id="Oval 1" o:spid="_x0000_s1026" style="position:absolute;margin-left:0;margin-top:2.2pt;width:12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1CC3689B" w14:textId="7842A898" w:rsidR="00C16DC0" w:rsidRDefault="00971F19" w:rsidP="00D16C9A">
            <w:pPr>
              <w:pStyle w:val="TabelleHeadline4"/>
            </w:pPr>
            <w:r>
              <w:t>Rücksichtsvolles und aufmerksames Fahren</w:t>
            </w:r>
          </w:p>
        </w:tc>
      </w:tr>
      <w:tr w:rsidR="00C16DC0" w14:paraId="1BBD3BC3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2535C9CF" w14:textId="1AEDCA7E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7DF993" wp14:editId="0A59D4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28031</wp:posOffset>
                      </wp:positionV>
                      <wp:extent cx="162000" cy="162000"/>
                      <wp:effectExtent l="0" t="0" r="15875" b="15875"/>
                      <wp:wrapNone/>
                      <wp:docPr id="842913019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9F2B7" id="Oval 1" o:spid="_x0000_s1026" style="position:absolute;margin-left:0;margin-top:2.2pt;width:12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1B8BE2D8" w14:textId="79211A90" w:rsidR="00C16DC0" w:rsidRDefault="00971F19" w:rsidP="00D16C9A">
            <w:pPr>
              <w:pStyle w:val="TabelleHeadline4"/>
            </w:pPr>
            <w:r>
              <w:t xml:space="preserve">Sicherheitsblick über die linke Schulter nach hinten, </w:t>
            </w:r>
            <w:r>
              <w:br/>
              <w:t>nach links, geradeaus und nach rechts</w:t>
            </w:r>
          </w:p>
        </w:tc>
      </w:tr>
      <w:tr w:rsidR="00C16DC0" w14:paraId="6198E348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45AA6AE7" w14:textId="686EF55A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C7724A" wp14:editId="4BE7B3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27396</wp:posOffset>
                      </wp:positionV>
                      <wp:extent cx="162000" cy="162000"/>
                      <wp:effectExtent l="0" t="0" r="15875" b="15875"/>
                      <wp:wrapNone/>
                      <wp:docPr id="724289254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FBD929" id="Oval 1" o:spid="_x0000_s1026" style="position:absolute;margin-left:0;margin-top:2.15pt;width:12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2C928A11" w14:textId="73B5F9F2" w:rsidR="00971F19" w:rsidRDefault="00971F19" w:rsidP="00D16C9A">
            <w:pPr>
              <w:pStyle w:val="TabelleHeadline4"/>
              <w:spacing w:after="120"/>
            </w:pPr>
            <w:r>
              <w:t xml:space="preserve">Abbiegen (immer </w:t>
            </w:r>
            <w:r w:rsidRPr="00971F19">
              <w:t>beachten</w:t>
            </w:r>
            <w:r>
              <w:t>)</w:t>
            </w:r>
          </w:p>
          <w:p w14:paraId="35D3E933" w14:textId="68037A58" w:rsidR="00C16DC0" w:rsidRDefault="00971F19" w:rsidP="00D16C9A">
            <w:pPr>
              <w:pStyle w:val="TabelleFlieRotis45"/>
            </w:pPr>
            <w:r>
              <w:t>Sicherheitsblick, Handzeichen geben, Sicherheitsblick, Abbiegen mit beiden Händen am Lenker, nachfolgenden Verkehr und Fußgänger*innen beachten</w:t>
            </w:r>
          </w:p>
        </w:tc>
      </w:tr>
      <w:tr w:rsidR="00C16DC0" w14:paraId="3BD37A59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41542A22" w14:textId="7FE9E86F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86DBC4" wp14:editId="6262E6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35016</wp:posOffset>
                      </wp:positionV>
                      <wp:extent cx="162000" cy="162000"/>
                      <wp:effectExtent l="0" t="0" r="15875" b="15875"/>
                      <wp:wrapNone/>
                      <wp:docPr id="290127119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5F548E" id="Oval 1" o:spid="_x0000_s1026" style="position:absolute;margin-left:0;margin-top:2.75pt;width:12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1A2C6DD4" w14:textId="77777777" w:rsidR="00971F19" w:rsidRDefault="00971F19" w:rsidP="00D16C9A">
            <w:pPr>
              <w:pStyle w:val="TabelleHeadline4"/>
              <w:spacing w:after="120"/>
            </w:pPr>
            <w:r>
              <w:t>Links abbiegen</w:t>
            </w:r>
          </w:p>
          <w:p w14:paraId="54E1202F" w14:textId="107353DE" w:rsidR="00C16DC0" w:rsidRPr="00971F19" w:rsidRDefault="00971F19" w:rsidP="00D16C9A">
            <w:pPr>
              <w:pStyle w:val="TabelleFlieRotis45"/>
              <w:rPr>
                <w:spacing w:val="1"/>
              </w:rPr>
            </w:pPr>
            <w:r>
              <w:rPr>
                <w:spacing w:val="1"/>
              </w:rPr>
              <w:t>Langsamer werden, Sicherheitsblick, Handzeichen, nachfolgenden Verkehr beachten, Fahrbahn nach links überqueren, Gegenverkehr und Fußgänger*innen beachten</w:t>
            </w:r>
          </w:p>
        </w:tc>
      </w:tr>
      <w:tr w:rsidR="00C16DC0" w14:paraId="57BB3404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3B0987CB" w14:textId="62D34A06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CBB0B4" wp14:editId="3F15F5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25491</wp:posOffset>
                      </wp:positionV>
                      <wp:extent cx="162000" cy="162000"/>
                      <wp:effectExtent l="0" t="0" r="15875" b="15875"/>
                      <wp:wrapNone/>
                      <wp:docPr id="1687216485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93EBE" id="Oval 1" o:spid="_x0000_s1026" style="position:absolute;margin-left:0;margin-top:2pt;width:12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77AB39F4" w14:textId="119F502B" w:rsidR="00C16DC0" w:rsidRPr="00971F19" w:rsidRDefault="00971F19" w:rsidP="00D16C9A">
            <w:pPr>
              <w:pStyle w:val="TabelleHeadline4"/>
            </w:pPr>
            <w:r w:rsidRPr="00971F19">
              <w:t>Fußgänger*innen beachten</w:t>
            </w:r>
          </w:p>
        </w:tc>
      </w:tr>
      <w:tr w:rsidR="00C16DC0" w14:paraId="6704CBD4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43C76873" w14:textId="7D8DF04C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48814E" wp14:editId="3EA474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33111</wp:posOffset>
                      </wp:positionV>
                      <wp:extent cx="162000" cy="162000"/>
                      <wp:effectExtent l="0" t="0" r="15875" b="15875"/>
                      <wp:wrapNone/>
                      <wp:docPr id="166579007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8B2233" id="Oval 1" o:spid="_x0000_s1026" style="position:absolute;margin-left:0;margin-top:2.6pt;width:12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336F59DB" w14:textId="77777777" w:rsidR="00971F19" w:rsidRDefault="00971F19" w:rsidP="00D16C9A">
            <w:pPr>
              <w:pStyle w:val="TabelleHeadline4"/>
              <w:spacing w:after="120"/>
            </w:pPr>
            <w:r>
              <w:t xml:space="preserve">Sichtkontakt </w:t>
            </w:r>
            <w:proofErr w:type="gramStart"/>
            <w:r>
              <w:t>mit abbiegenden Autofahrer</w:t>
            </w:r>
            <w:proofErr w:type="gramEnd"/>
            <w:r>
              <w:t xml:space="preserve">*innen suchen </w:t>
            </w:r>
          </w:p>
          <w:p w14:paraId="53FEEC4D" w14:textId="78FBF876" w:rsidR="00C16DC0" w:rsidRDefault="00971F19" w:rsidP="00D16C9A">
            <w:pPr>
              <w:pStyle w:val="TabelleFlieRotis45"/>
            </w:pPr>
            <w:r>
              <w:t>z.</w:t>
            </w:r>
            <w:r>
              <w:rPr>
                <w:rFonts w:ascii="Arial" w:hAnsi="Arial" w:cs="Arial"/>
              </w:rPr>
              <w:t> </w:t>
            </w:r>
            <w:r>
              <w:t>B. an der Ampel oder beim Geradeausfahren an Kreuzungen und Einmündungen</w:t>
            </w:r>
          </w:p>
        </w:tc>
      </w:tr>
      <w:tr w:rsidR="00C16DC0" w14:paraId="0AC29F07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3E0C7B27" w14:textId="4B5BD275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A5B1D1" wp14:editId="4E8E5D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33111</wp:posOffset>
                      </wp:positionV>
                      <wp:extent cx="162000" cy="162000"/>
                      <wp:effectExtent l="0" t="0" r="15875" b="15875"/>
                      <wp:wrapNone/>
                      <wp:docPr id="672668389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4A50DD" id="Oval 1" o:spid="_x0000_s1026" style="position:absolute;margin-left:0;margin-top:2.6pt;width:12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7FDD59A9" w14:textId="3177B7C3" w:rsidR="00C16DC0" w:rsidRDefault="00971F19" w:rsidP="00D16C9A">
            <w:pPr>
              <w:pStyle w:val="TabelleHeadline4"/>
            </w:pPr>
            <w:r>
              <w:t>Sicherheitsblick nach links und rechts an Ein- und Ausfahrten</w:t>
            </w:r>
          </w:p>
        </w:tc>
      </w:tr>
      <w:tr w:rsidR="00C16DC0" w14:paraId="40590365" w14:textId="77777777" w:rsidTr="00D16C9A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nil"/>
            </w:tcBorders>
          </w:tcPr>
          <w:p w14:paraId="675B924D" w14:textId="2E4636A5" w:rsidR="00C16DC0" w:rsidRDefault="006D2951" w:rsidP="00524217">
            <w:pPr>
              <w:pStyle w:val="TabelleHeadline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AB281D" wp14:editId="364A66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31206</wp:posOffset>
                      </wp:positionV>
                      <wp:extent cx="162000" cy="162000"/>
                      <wp:effectExtent l="0" t="0" r="15875" b="15875"/>
                      <wp:wrapNone/>
                      <wp:docPr id="100853896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2000" cy="16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C4263" id="Oval 1" o:spid="_x0000_s1026" style="position:absolute;margin-left:0;margin-top:2.45pt;width:12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" filled="f" strokecolor="#272727 [2749]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</w:p>
        </w:tc>
        <w:tc>
          <w:tcPr>
            <w:tcW w:w="6809" w:type="dxa"/>
            <w:tcBorders>
              <w:top w:val="dotted" w:sz="12" w:space="0" w:color="7F7F7F" w:themeColor="text1" w:themeTint="80"/>
              <w:left w:val="nil"/>
              <w:bottom w:val="dotted" w:sz="12" w:space="0" w:color="7F7F7F" w:themeColor="text1" w:themeTint="80"/>
              <w:right w:val="nil"/>
            </w:tcBorders>
            <w:tcMar>
              <w:left w:w="85" w:type="dxa"/>
              <w:right w:w="85" w:type="dxa"/>
            </w:tcMar>
            <w:vAlign w:val="center"/>
          </w:tcPr>
          <w:p w14:paraId="3F088E1B" w14:textId="77777777" w:rsidR="00A43CD4" w:rsidRDefault="00A43CD4" w:rsidP="00D16C9A">
            <w:pPr>
              <w:pStyle w:val="TabelleHeadline4"/>
            </w:pPr>
          </w:p>
        </w:tc>
      </w:tr>
    </w:tbl>
    <w:p w14:paraId="72DF47D1" w14:textId="1A3F297F" w:rsidR="001D2431" w:rsidRDefault="001D2431" w:rsidP="001D2431"/>
    <w:p w14:paraId="2E55650B" w14:textId="5201BECF" w:rsidR="00524217" w:rsidRPr="00524217" w:rsidRDefault="00524217" w:rsidP="00524217">
      <w:pPr>
        <w:spacing w:after="85"/>
      </w:pPr>
      <w:r w:rsidRPr="00524217">
        <w:t>Bis zur Prüfung sind es noch</w:t>
      </w:r>
      <w:r>
        <w:t xml:space="preserve"> </w:t>
      </w:r>
      <w:r w:rsidR="003D313A">
        <w:t>[XY]</w:t>
      </w:r>
      <w:r>
        <w:t xml:space="preserve"> </w:t>
      </w:r>
      <w:r w:rsidRPr="00524217">
        <w:t>Wochen/Monate.</w:t>
      </w:r>
    </w:p>
    <w:p w14:paraId="24F97235" w14:textId="42FB530F" w:rsidR="00524217" w:rsidRDefault="00524217" w:rsidP="00524217">
      <w:pPr>
        <w:spacing w:after="85"/>
      </w:pPr>
      <w:r w:rsidRPr="00524217">
        <w:t>Bitte lass Dich von Deinen Eltern unterstützen, damit Du bei der Prüfung am</w:t>
      </w:r>
      <w:r>
        <w:t xml:space="preserve"> </w:t>
      </w:r>
      <w:r w:rsidR="003D313A">
        <w:t>[TT.MM.JJJJ]</w:t>
      </w:r>
      <w:r w:rsidRPr="00524217">
        <w:br/>
        <w:t>zeigen kannst, dass Du als Fahrradfahrer*in sicher am Straßenverkehr teilnehmen kannst.</w:t>
      </w:r>
    </w:p>
    <w:p w14:paraId="55727564" w14:textId="6325C2FF" w:rsidR="00524217" w:rsidRDefault="00524217" w:rsidP="00524217">
      <w:pPr>
        <w:pStyle w:val="Quellenangabe"/>
      </w:pPr>
      <w:r>
        <w:t>Quelle: Grundschule am Barbarossaplatz Berlin</w:t>
      </w:r>
    </w:p>
    <w:p w14:paraId="20F95AC4" w14:textId="77777777" w:rsidR="00D16C9A" w:rsidRDefault="00D16C9A" w:rsidP="00524217">
      <w:pPr>
        <w:pStyle w:val="Quellenangabe"/>
      </w:pPr>
    </w:p>
    <w:p w14:paraId="59B114BE" w14:textId="77777777" w:rsidR="00D16C9A" w:rsidRDefault="00D16C9A" w:rsidP="00524217">
      <w:pPr>
        <w:pStyle w:val="Quellenangabe"/>
      </w:pPr>
    </w:p>
    <w:p w14:paraId="3254097D" w14:textId="77777777" w:rsidR="00D16C9A" w:rsidRDefault="00D16C9A" w:rsidP="00524217">
      <w:pPr>
        <w:pStyle w:val="Quellenangabe"/>
      </w:pPr>
    </w:p>
    <w:p w14:paraId="698D2F18" w14:textId="77777777" w:rsidR="00D16C9A" w:rsidRDefault="00D16C9A" w:rsidP="00524217">
      <w:pPr>
        <w:pStyle w:val="Quellenangabe"/>
      </w:pPr>
    </w:p>
    <w:p w14:paraId="11DE9F39" w14:textId="77777777" w:rsidR="00D16C9A" w:rsidRDefault="00D16C9A" w:rsidP="00524217">
      <w:pPr>
        <w:pStyle w:val="Quellenangabe"/>
      </w:pPr>
    </w:p>
    <w:p w14:paraId="1CE83CDA" w14:textId="77777777" w:rsidR="00D16C9A" w:rsidRPr="001D2431" w:rsidRDefault="00D16C9A" w:rsidP="00524217">
      <w:pPr>
        <w:pStyle w:val="Quellenangabe"/>
      </w:pPr>
    </w:p>
    <w:sectPr w:rsidR="00D16C9A" w:rsidRPr="001D2431" w:rsidSect="002D0993">
      <w:footerReference w:type="default" r:id="rId6"/>
      <w:headerReference w:type="first" r:id="rId7"/>
      <w:footerReference w:type="first" r:id="rId8"/>
      <w:pgSz w:w="11906" w:h="16838"/>
      <w:pgMar w:top="1191" w:right="1418" w:bottom="3402" w:left="1134" w:header="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13D8" w14:textId="77777777" w:rsidR="002D0993" w:rsidRDefault="002D0993" w:rsidP="001D2431">
      <w:r>
        <w:separator/>
      </w:r>
    </w:p>
  </w:endnote>
  <w:endnote w:type="continuationSeparator" w:id="0">
    <w:p w14:paraId="421C68C9" w14:textId="77777777" w:rsidR="002D0993" w:rsidRDefault="002D0993" w:rsidP="001D2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A8A7C60-13DE-4949-BA6F-B3322F11BE19}"/>
    <w:embedBold r:id="rId2" w:fontKey="{44C9834E-DC65-4548-825A-3F6CB4C178EC}"/>
    <w:embedItalic r:id="rId3" w:fontKey="{4A2F7B9B-03C0-1249-9202-87D576B99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2A7FE2-5B3D-3B4B-8EC2-59FDF286D229}"/>
    <w:embedBold r:id="rId5" w:fontKey="{684B1B84-AA7B-5D40-85CF-66A7C6F948F1}"/>
    <w:embedItalic r:id="rId6" w:fontKey="{76F21869-F74C-DA4E-82B9-93391C040156}"/>
  </w:font>
  <w:font w:name="Rotis Sans Serif Std Light"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  <w:font w:name="Spartan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006C9256-97BE-5244-819A-7C43B9678191}"/>
  </w:font>
  <w:font w:name="Spartan SemiBold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Rotis Sans Serif Std"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  <w:font w:name="Spartan Light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Spartan Medium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415879-E2A7-AD41-9A4F-49547274E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5043" w14:textId="4D8DE934" w:rsidR="002D74C9" w:rsidRPr="00D16C9A" w:rsidRDefault="00D16C9A" w:rsidP="00D16C9A">
    <w:pPr>
      <w:pStyle w:val="KolumnentitelKopiervorlage"/>
    </w:pPr>
    <w:r w:rsidRPr="001D2431">
      <w:rPr>
        <w:noProof/>
      </w:rPr>
      <w:drawing>
        <wp:anchor distT="0" distB="0" distL="114300" distR="114300" simplePos="0" relativeHeight="251670528" behindDoc="1" locked="0" layoutInCell="1" allowOverlap="1" wp14:anchorId="11B51D7C" wp14:editId="5838575E">
          <wp:simplePos x="0" y="0"/>
          <wp:positionH relativeFrom="column">
            <wp:posOffset>5004435</wp:posOffset>
          </wp:positionH>
          <wp:positionV relativeFrom="paragraph">
            <wp:posOffset>-153975</wp:posOffset>
          </wp:positionV>
          <wp:extent cx="1001395" cy="384175"/>
          <wp:effectExtent l="0" t="0" r="1905" b="0"/>
          <wp:wrapNone/>
          <wp:docPr id="160926114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570576" name="Grafik 21145705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217">
      <w:t>Elternbrief zum Übungsbedarf | Radfahrausbildung und realer Straßenverkehr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5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8"/>
      <w:gridCol w:w="6877"/>
      <w:gridCol w:w="89"/>
    </w:tblGrid>
    <w:tr w:rsidR="00D16C9A" w14:paraId="41B3FED2" w14:textId="77777777" w:rsidTr="00D16C9A">
      <w:trPr>
        <w:trHeight w:val="161"/>
      </w:trPr>
      <w:tc>
        <w:tcPr>
          <w:tcW w:w="2608" w:type="dxa"/>
        </w:tcPr>
        <w:p w14:paraId="23834BE6" w14:textId="28B1A7E5" w:rsidR="00D16C9A" w:rsidRPr="00B00E5F" w:rsidRDefault="00D16C9A" w:rsidP="00D16C9A">
          <w:pPr>
            <w:pStyle w:val="TabelleHeadline3rot"/>
            <w:spacing w:after="170"/>
          </w:pPr>
          <w:r>
            <w:t>Name des Kindes:</w:t>
          </w:r>
        </w:p>
      </w:tc>
      <w:tc>
        <w:tcPr>
          <w:tcW w:w="6966" w:type="dxa"/>
          <w:gridSpan w:val="2"/>
        </w:tcPr>
        <w:p w14:paraId="7F036E86" w14:textId="2F61BA29" w:rsidR="00D16C9A" w:rsidRPr="00B00E5F" w:rsidRDefault="00D16C9A" w:rsidP="00D16C9A">
          <w:pPr>
            <w:pStyle w:val="TOCLevel0Teile"/>
          </w:pPr>
        </w:p>
      </w:tc>
    </w:tr>
    <w:tr w:rsidR="00D16C9A" w14:paraId="35959B08" w14:textId="77777777" w:rsidTr="00D16C9A">
      <w:trPr>
        <w:gridAfter w:val="1"/>
        <w:wAfter w:w="89" w:type="dxa"/>
        <w:trHeight w:val="71"/>
      </w:trPr>
      <w:tc>
        <w:tcPr>
          <w:tcW w:w="9485" w:type="dxa"/>
          <w:gridSpan w:val="2"/>
        </w:tcPr>
        <w:p w14:paraId="0D634D35" w14:textId="4282CDA3" w:rsidR="00D16C9A" w:rsidRDefault="00D16C9A" w:rsidP="00D16C9A">
          <w:pPr>
            <w:pStyle w:val="TabelleFlieRotis45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14ABA8F" wp14:editId="595832F3">
                    <wp:simplePos x="0" y="0"/>
                    <wp:positionH relativeFrom="column">
                      <wp:posOffset>4889037</wp:posOffset>
                    </wp:positionH>
                    <wp:positionV relativeFrom="paragraph">
                      <wp:posOffset>-346075</wp:posOffset>
                    </wp:positionV>
                    <wp:extent cx="1349406" cy="1038687"/>
                    <wp:effectExtent l="0" t="0" r="0" b="0"/>
                    <wp:wrapNone/>
                    <wp:docPr id="740116239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49406" cy="10386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E3D5B9" w14:textId="77777777" w:rsidR="00D16C9A" w:rsidRDefault="00D16C9A" w:rsidP="00D16C9A">
                                <w:pPr>
                                  <w:pStyle w:val="MarginalspalteSpartan"/>
                                </w:pPr>
                                <w:r>
                                  <w:t>Diesen Teil ausfüllen, abschneiden und in der Schule abgeben</w:t>
                                </w:r>
                              </w:p>
                              <w:p w14:paraId="12842747" w14:textId="77777777" w:rsidR="00D16C9A" w:rsidRDefault="00D16C9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14ABA8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margin-left:384.95pt;margin-top:-27.25pt;width:106.25pt;height:8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" filled="f" stroked="f" strokeweight=".5pt">
                    <v:textbox>
                      <w:txbxContent>
                        <w:p w14:paraId="1AE3D5B9" w14:textId="77777777" w:rsidR="00D16C9A" w:rsidRDefault="00D16C9A" w:rsidP="00D16C9A">
                          <w:pPr>
                            <w:pStyle w:val="MarginalspalteSpartan"/>
                          </w:pPr>
                          <w:r>
                            <w:t>Diesen Teil ausfüllen, abschneiden und in der Schule abgeben</w:t>
                          </w:r>
                        </w:p>
                        <w:p w14:paraId="12842747" w14:textId="77777777" w:rsidR="00D16C9A" w:rsidRDefault="00D16C9A"/>
                      </w:txbxContent>
                    </v:textbox>
                  </v:shape>
                </w:pict>
              </mc:Fallback>
            </mc:AlternateContent>
          </w:r>
          <w:r>
            <w:rPr>
              <w:rStyle w:val="FlieBold"/>
            </w:rPr>
            <w:t>Ich habe/wir haben die Rückmeldungen gelesen</w:t>
          </w:r>
          <w:r>
            <w:t xml:space="preserve"> (Unterschrift Eltern/</w:t>
          </w:r>
          <w:proofErr w:type="spellStart"/>
          <w:r>
            <w:t>Sorgebrechtigte</w:t>
          </w:r>
          <w:proofErr w:type="spellEnd"/>
          <w:r>
            <w:t>):</w:t>
          </w:r>
        </w:p>
      </w:tc>
    </w:tr>
    <w:tr w:rsidR="00D16C9A" w14:paraId="4C41210B" w14:textId="77777777" w:rsidTr="00D16C9A">
      <w:trPr>
        <w:gridAfter w:val="1"/>
        <w:wAfter w:w="89" w:type="dxa"/>
        <w:trHeight w:val="71"/>
      </w:trPr>
      <w:tc>
        <w:tcPr>
          <w:tcW w:w="9485" w:type="dxa"/>
          <w:gridSpan w:val="2"/>
        </w:tcPr>
        <w:p w14:paraId="3478A72B" w14:textId="77777777" w:rsidR="00D16C9A" w:rsidRDefault="00D16C9A" w:rsidP="00D16C9A">
          <w:pPr>
            <w:pStyle w:val="TabelleFlieRotis45"/>
            <w:rPr>
              <w:rStyle w:val="FlieBold"/>
            </w:rPr>
          </w:pPr>
        </w:p>
        <w:p w14:paraId="2E069601" w14:textId="77777777" w:rsidR="00D16C9A" w:rsidRDefault="00D16C9A" w:rsidP="00D16C9A">
          <w:pPr>
            <w:pStyle w:val="TabelleFlieRotis45"/>
            <w:rPr>
              <w:rStyle w:val="FlieBold"/>
            </w:rPr>
          </w:pPr>
        </w:p>
        <w:p w14:paraId="4621E94A" w14:textId="77777777" w:rsidR="00D16C9A" w:rsidRDefault="00D16C9A" w:rsidP="00D16C9A">
          <w:pPr>
            <w:pStyle w:val="TabelleFlieRotis45"/>
            <w:rPr>
              <w:rStyle w:val="FlieBold"/>
            </w:rPr>
          </w:pPr>
        </w:p>
        <w:p w14:paraId="39BE153A" w14:textId="77777777" w:rsidR="00D16C9A" w:rsidRDefault="00D16C9A" w:rsidP="00D16C9A">
          <w:pPr>
            <w:pStyle w:val="TabelleFlieRotis45"/>
            <w:rPr>
              <w:rStyle w:val="FlieBold"/>
            </w:rPr>
          </w:pPr>
        </w:p>
      </w:tc>
    </w:tr>
  </w:tbl>
  <w:p w14:paraId="7F45231A" w14:textId="0F46636B" w:rsidR="00813FB8" w:rsidRPr="00524217" w:rsidRDefault="00524217" w:rsidP="00524217">
    <w:pPr>
      <w:pStyle w:val="KolumnentitelKopiervorlage"/>
    </w:pPr>
    <w:r w:rsidRPr="00524217">
      <w:rPr>
        <w:noProof/>
      </w:rPr>
      <w:drawing>
        <wp:anchor distT="0" distB="0" distL="114300" distR="114300" simplePos="0" relativeHeight="251667456" behindDoc="1" locked="0" layoutInCell="1" allowOverlap="1" wp14:anchorId="722EDD70" wp14:editId="4F1E9861">
          <wp:simplePos x="0" y="0"/>
          <wp:positionH relativeFrom="margin">
            <wp:posOffset>-718820</wp:posOffset>
          </wp:positionH>
          <wp:positionV relativeFrom="paragraph">
            <wp:posOffset>-1586242</wp:posOffset>
          </wp:positionV>
          <wp:extent cx="7560000" cy="287723"/>
          <wp:effectExtent l="0" t="0" r="0" b="4445"/>
          <wp:wrapNone/>
          <wp:docPr id="103814644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19614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7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FB8" w:rsidRPr="001D2431">
      <w:rPr>
        <w:noProof/>
      </w:rPr>
      <w:drawing>
        <wp:anchor distT="0" distB="0" distL="114300" distR="114300" simplePos="0" relativeHeight="251666432" behindDoc="1" locked="0" layoutInCell="1" allowOverlap="1" wp14:anchorId="42C6A3A7" wp14:editId="59810992">
          <wp:simplePos x="0" y="0"/>
          <wp:positionH relativeFrom="column">
            <wp:posOffset>5004435</wp:posOffset>
          </wp:positionH>
          <wp:positionV relativeFrom="paragraph">
            <wp:posOffset>-153975</wp:posOffset>
          </wp:positionV>
          <wp:extent cx="1001395" cy="384175"/>
          <wp:effectExtent l="0" t="0" r="1905" b="0"/>
          <wp:wrapNone/>
          <wp:docPr id="13406599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570576" name="Grafik 21145705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217">
      <w:t>Elternbrief zum Übungsbedarf | Radfahrausbildung und realer Straßenverkehr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C36E" w14:textId="77777777" w:rsidR="002D0993" w:rsidRDefault="002D0993" w:rsidP="001D2431">
      <w:r>
        <w:separator/>
      </w:r>
    </w:p>
  </w:footnote>
  <w:footnote w:type="continuationSeparator" w:id="0">
    <w:p w14:paraId="3B209195" w14:textId="77777777" w:rsidR="002D0993" w:rsidRDefault="002D0993" w:rsidP="001D2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0B28" w14:textId="7CF8F2B8" w:rsidR="00813FB8" w:rsidRDefault="003D313A">
    <w:pPr>
      <w:pStyle w:val="Kopfzeil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77C9E576" wp14:editId="4214F91B">
          <wp:simplePos x="0" y="0"/>
          <wp:positionH relativeFrom="column">
            <wp:posOffset>4555490</wp:posOffset>
          </wp:positionH>
          <wp:positionV relativeFrom="paragraph">
            <wp:posOffset>408940</wp:posOffset>
          </wp:positionV>
          <wp:extent cx="1258951" cy="1276683"/>
          <wp:effectExtent l="0" t="0" r="0" b="0"/>
          <wp:wrapNone/>
          <wp:docPr id="131741930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419300" name="Grafik 13174193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51" cy="1276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78"/>
    <w:rsid w:val="000A3CE8"/>
    <w:rsid w:val="000B6DBB"/>
    <w:rsid w:val="00152B5F"/>
    <w:rsid w:val="001D2431"/>
    <w:rsid w:val="002D0993"/>
    <w:rsid w:val="002D74C9"/>
    <w:rsid w:val="003C00D1"/>
    <w:rsid w:val="003D313A"/>
    <w:rsid w:val="003F22C6"/>
    <w:rsid w:val="00495C09"/>
    <w:rsid w:val="00524217"/>
    <w:rsid w:val="005854B3"/>
    <w:rsid w:val="005E40AA"/>
    <w:rsid w:val="00685E7E"/>
    <w:rsid w:val="006D2951"/>
    <w:rsid w:val="006E7878"/>
    <w:rsid w:val="007D6C5C"/>
    <w:rsid w:val="00813FB8"/>
    <w:rsid w:val="00846A08"/>
    <w:rsid w:val="00971F19"/>
    <w:rsid w:val="00A12AB9"/>
    <w:rsid w:val="00A1430E"/>
    <w:rsid w:val="00A43CD4"/>
    <w:rsid w:val="00B00E5F"/>
    <w:rsid w:val="00B86DC8"/>
    <w:rsid w:val="00C16DC0"/>
    <w:rsid w:val="00C81119"/>
    <w:rsid w:val="00D16C9A"/>
    <w:rsid w:val="00D22CE4"/>
    <w:rsid w:val="00D42E39"/>
    <w:rsid w:val="00DC0BEA"/>
    <w:rsid w:val="00DC71B7"/>
    <w:rsid w:val="00EC2068"/>
    <w:rsid w:val="00EF6B17"/>
    <w:rsid w:val="00F34BE3"/>
    <w:rsid w:val="00FE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308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2431"/>
    <w:pPr>
      <w:tabs>
        <w:tab w:val="left" w:pos="567"/>
      </w:tabs>
      <w:autoSpaceDE w:val="0"/>
      <w:autoSpaceDN w:val="0"/>
      <w:adjustRightInd w:val="0"/>
      <w:spacing w:line="280" w:lineRule="atLeast"/>
      <w:textAlignment w:val="center"/>
    </w:pPr>
    <w:rPr>
      <w:rFonts w:ascii="Rotis Sans Serif Std Light" w:hAnsi="Rotis Sans Serif Std Light" w:cs="Rotis Sans Serif Std Light"/>
      <w:color w:val="000000"/>
      <w:spacing w:val="2"/>
      <w:kern w:val="0"/>
      <w:sz w:val="20"/>
      <w:szCs w:val="20"/>
    </w:rPr>
  </w:style>
  <w:style w:type="paragraph" w:styleId="berschrift1">
    <w:name w:val="heading 1"/>
    <w:basedOn w:val="Headline1"/>
    <w:next w:val="Standard"/>
    <w:link w:val="berschrift1Zchn"/>
    <w:uiPriority w:val="9"/>
    <w:qFormat/>
    <w:rsid w:val="007D6C5C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7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7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7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7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78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78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78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78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D6C5C"/>
    <w:rPr>
      <w:rFonts w:ascii="Spartan" w:hAnsi="Spartan" w:cs="Spartan"/>
      <w:b/>
      <w:bCs/>
      <w:color w:val="EC6839"/>
      <w:kern w:val="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7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7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787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787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787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787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787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78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78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7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78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7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78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787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E787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787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7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787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787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E78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7878"/>
  </w:style>
  <w:style w:type="paragraph" w:styleId="Fuzeile">
    <w:name w:val="footer"/>
    <w:basedOn w:val="Standard"/>
    <w:link w:val="FuzeileZchn"/>
    <w:uiPriority w:val="99"/>
    <w:unhideWhenUsed/>
    <w:rsid w:val="006E78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7878"/>
  </w:style>
  <w:style w:type="paragraph" w:customStyle="1" w:styleId="Headline1">
    <w:name w:val="Headline 1"/>
    <w:basedOn w:val="Standard"/>
    <w:uiPriority w:val="99"/>
    <w:rsid w:val="00DC71B7"/>
    <w:pPr>
      <w:spacing w:after="113" w:line="460" w:lineRule="atLeast"/>
      <w:outlineLvl w:val="0"/>
    </w:pPr>
    <w:rPr>
      <w:rFonts w:ascii="Spartan" w:hAnsi="Spartan" w:cs="Spartan"/>
      <w:b/>
      <w:bCs/>
      <w:color w:val="EC6839"/>
      <w:sz w:val="36"/>
      <w:szCs w:val="36"/>
    </w:rPr>
  </w:style>
  <w:style w:type="paragraph" w:customStyle="1" w:styleId="KolumnentitelKopiervorlage">
    <w:name w:val="Kolumnentitel Kopiervorlage"/>
    <w:basedOn w:val="Standard"/>
    <w:uiPriority w:val="99"/>
    <w:rsid w:val="003D313A"/>
    <w:pPr>
      <w:spacing w:line="220" w:lineRule="atLeast"/>
    </w:pPr>
    <w:rPr>
      <w:rFonts w:ascii="Spartan SemiBold" w:hAnsi="Spartan SemiBold" w:cs="Spartan SemiBold"/>
      <w:b/>
      <w:bCs/>
      <w:color w:val="EC6839"/>
      <w:position w:val="8"/>
      <w:sz w:val="14"/>
      <w:szCs w:val="14"/>
    </w:rPr>
  </w:style>
  <w:style w:type="paragraph" w:customStyle="1" w:styleId="FlieRotis45">
    <w:name w:val="Fließ Rotis 45"/>
    <w:basedOn w:val="Standard"/>
    <w:uiPriority w:val="99"/>
    <w:rsid w:val="001D2431"/>
  </w:style>
  <w:style w:type="table" w:styleId="Tabellenraster">
    <w:name w:val="Table Grid"/>
    <w:basedOn w:val="NormaleTabelle"/>
    <w:uiPriority w:val="39"/>
    <w:rsid w:val="00A12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Headline3rot">
    <w:name w:val="Tabelle Headline 3 rot"/>
    <w:basedOn w:val="Standard"/>
    <w:uiPriority w:val="99"/>
    <w:rsid w:val="00B00E5F"/>
    <w:pPr>
      <w:tabs>
        <w:tab w:val="clear" w:pos="567"/>
      </w:tabs>
      <w:spacing w:after="113" w:line="240" w:lineRule="auto"/>
    </w:pPr>
    <w:rPr>
      <w:rFonts w:ascii="Spartan SemiBold" w:hAnsi="Spartan SemiBold" w:cs="Spartan SemiBold"/>
      <w:b/>
      <w:bCs/>
      <w:color w:val="EC6839"/>
      <w:spacing w:val="0"/>
      <w:position w:val="-2"/>
      <w:sz w:val="24"/>
      <w:szCs w:val="24"/>
    </w:rPr>
  </w:style>
  <w:style w:type="paragraph" w:customStyle="1" w:styleId="TabelleFlieRotis45">
    <w:name w:val="Tabelle Fließ Rotis 45"/>
    <w:basedOn w:val="FlieRotis45"/>
    <w:uiPriority w:val="99"/>
    <w:rsid w:val="00813FB8"/>
    <w:pPr>
      <w:spacing w:line="240" w:lineRule="auto"/>
    </w:pPr>
  </w:style>
  <w:style w:type="character" w:customStyle="1" w:styleId="FlieBold">
    <w:name w:val="Fließ Bold"/>
    <w:uiPriority w:val="99"/>
    <w:rsid w:val="00DC71B7"/>
    <w:rPr>
      <w:rFonts w:ascii="Rotis Sans Serif Std" w:hAnsi="Rotis Sans Serif Std" w:cs="Rotis Sans Serif Std"/>
      <w:b/>
      <w:bCs/>
    </w:rPr>
  </w:style>
  <w:style w:type="paragraph" w:customStyle="1" w:styleId="TabelleHeadline4">
    <w:name w:val="Tabelle Headline 4"/>
    <w:basedOn w:val="Standard"/>
    <w:uiPriority w:val="99"/>
    <w:rsid w:val="00971F19"/>
    <w:pPr>
      <w:tabs>
        <w:tab w:val="clear" w:pos="567"/>
      </w:tabs>
      <w:contextualSpacing/>
    </w:pPr>
    <w:rPr>
      <w:rFonts w:ascii="Spartan SemiBold" w:hAnsi="Spartan SemiBold" w:cs="Spartan SemiBold"/>
      <w:b/>
      <w:bCs/>
      <w:color w:val="EC6839"/>
      <w:spacing w:val="0"/>
      <w:position w:val="8"/>
      <w:sz w:val="19"/>
      <w:szCs w:val="19"/>
    </w:rPr>
  </w:style>
  <w:style w:type="table" w:styleId="Gitternetztabelle1hell">
    <w:name w:val="Grid Table 1 Light"/>
    <w:basedOn w:val="NormaleTabelle"/>
    <w:uiPriority w:val="46"/>
    <w:rsid w:val="005854B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Level0Teile">
    <w:name w:val="TOC Level 0 Teile"/>
    <w:basedOn w:val="TabelleHeadline3rot"/>
    <w:uiPriority w:val="99"/>
    <w:rsid w:val="00B00E5F"/>
    <w:pPr>
      <w:tabs>
        <w:tab w:val="right" w:leader="dot" w:pos="6945"/>
      </w:tabs>
      <w:suppressAutoHyphens/>
      <w:spacing w:after="0"/>
    </w:pPr>
    <w:rPr>
      <w:rFonts w:ascii="Spartan Light" w:hAnsi="Spartan Light" w:cs="Spartan"/>
      <w:b w:val="0"/>
      <w:color w:val="000000" w:themeColor="text1"/>
    </w:rPr>
  </w:style>
  <w:style w:type="character" w:customStyle="1" w:styleId="TOCLinie">
    <w:name w:val="TOC Linie"/>
    <w:uiPriority w:val="99"/>
    <w:rsid w:val="00B00E5F"/>
    <w:rPr>
      <w:rFonts w:ascii="Spartan Light" w:hAnsi="Spartan Light" w:cs="Spartan Light"/>
      <w:color w:val="000000"/>
      <w:spacing w:val="24"/>
      <w:sz w:val="28"/>
      <w:szCs w:val="28"/>
    </w:rPr>
  </w:style>
  <w:style w:type="paragraph" w:customStyle="1" w:styleId="TabelleHeadline2">
    <w:name w:val="Tabelle Headline 2"/>
    <w:basedOn w:val="Standard"/>
    <w:uiPriority w:val="99"/>
    <w:rsid w:val="00C16DC0"/>
    <w:pPr>
      <w:tabs>
        <w:tab w:val="clear" w:pos="567"/>
      </w:tabs>
      <w:spacing w:before="113" w:after="113" w:line="400" w:lineRule="atLeast"/>
    </w:pPr>
    <w:rPr>
      <w:rFonts w:ascii="Spartan" w:hAnsi="Spartan" w:cs="Spartan"/>
      <w:b/>
      <w:bCs/>
      <w:color w:val="FF4C32"/>
      <w:spacing w:val="0"/>
      <w:position w:val="-8"/>
      <w:sz w:val="26"/>
      <w:szCs w:val="26"/>
    </w:rPr>
  </w:style>
  <w:style w:type="paragraph" w:customStyle="1" w:styleId="Quellenangabe">
    <w:name w:val="Quellenangabe"/>
    <w:basedOn w:val="TabelleFlieRotis45"/>
    <w:uiPriority w:val="99"/>
    <w:rsid w:val="00524217"/>
    <w:pPr>
      <w:spacing w:before="170" w:after="85" w:line="200" w:lineRule="atLeast"/>
    </w:pPr>
    <w:rPr>
      <w:sz w:val="17"/>
      <w:szCs w:val="17"/>
    </w:rPr>
  </w:style>
  <w:style w:type="paragraph" w:customStyle="1" w:styleId="MarginalspalteSpartan">
    <w:name w:val="Marginalspalte Spartan"/>
    <w:basedOn w:val="Standard"/>
    <w:uiPriority w:val="99"/>
    <w:rsid w:val="00D16C9A"/>
    <w:pPr>
      <w:tabs>
        <w:tab w:val="clear" w:pos="567"/>
      </w:tabs>
    </w:pPr>
    <w:rPr>
      <w:rFonts w:ascii="Spartan Medium" w:hAnsi="Spartan Medium" w:cs="Spartan Medium"/>
      <w:color w:val="00B200"/>
      <w:spacing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VKI_Broschuere-Ergebnisse-Downloadseiten_Word-Vorlage-Elternbrief.dotx</Template>
  <TotalTime>0</TotalTime>
  <Pages>2</Pages>
  <Words>180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Strehmann</dc:creator>
  <cp:keywords/>
  <dc:description/>
  <cp:lastModifiedBy>Juliane Strehmann</cp:lastModifiedBy>
  <cp:revision>2</cp:revision>
  <cp:lastPrinted>2024-04-05T08:57:00Z</cp:lastPrinted>
  <dcterms:created xsi:type="dcterms:W3CDTF">2024-04-05T08:58:00Z</dcterms:created>
  <dcterms:modified xsi:type="dcterms:W3CDTF">2024-04-05T08:58:00Z</dcterms:modified>
</cp:coreProperties>
</file>